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D0" w:rsidRPr="00CF5A4F" w:rsidRDefault="00AA3607" w:rsidP="001329D0">
      <w:pPr>
        <w:spacing w:line="400" w:lineRule="exact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-737235</wp:posOffset>
                </wp:positionV>
                <wp:extent cx="2209800" cy="806450"/>
                <wp:effectExtent l="0" t="0" r="0" b="0"/>
                <wp:wrapNone/>
                <wp:docPr id="18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20B34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預防性注射</w:t>
                            </w:r>
                          </w:p>
                          <w:p w:rsidR="00620B34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933DE"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出血時注射</w:t>
                            </w:r>
                          </w:p>
                          <w:p w:rsidR="00620B34" w:rsidRPr="004E3262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4E3262"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</w:rPr>
                              <w:t>免疫耐受治療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-29.1pt;margin-top:-58.05pt;width:174pt;height: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" filled="f" stroked="f">
                <v:path arrowok="t"/>
                <v:textbox>
                  <w:txbxContent>
                    <w:p w:rsidR="00620B34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預防性注射</w:t>
                      </w:r>
                    </w:p>
                    <w:p w:rsidR="00620B34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1933DE"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出血時注射</w:t>
                      </w:r>
                    </w:p>
                    <w:p w:rsidR="00620B34" w:rsidRPr="004E3262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4E3262">
                        <w:rPr>
                          <w:rFonts w:eastAsia="標楷體" w:hint="eastAsia"/>
                          <w:b/>
                          <w:sz w:val="28"/>
                          <w:szCs w:val="28"/>
                        </w:rPr>
                        <w:t>免疫耐受治療</w:t>
                      </w:r>
                    </w:p>
                  </w:txbxContent>
                </v:textbox>
              </v:shape>
            </w:pict>
          </mc:Fallback>
        </mc:AlternateContent>
      </w:r>
      <w:r w:rsidR="001329D0" w:rsidRPr="00CF5A4F">
        <w:rPr>
          <w:rFonts w:ascii="標楷體" w:eastAsia="標楷體" w:hAnsi="標楷體"/>
          <w:sz w:val="36"/>
        </w:rPr>
        <w:t>附表十八之</w:t>
      </w:r>
      <w:proofErr w:type="gramStart"/>
      <w:r w:rsidR="001329D0" w:rsidRPr="00CF5A4F">
        <w:rPr>
          <w:rFonts w:ascii="標楷體" w:eastAsia="標楷體" w:hAnsi="標楷體"/>
          <w:sz w:val="36"/>
        </w:rPr>
        <w:t>一</w:t>
      </w:r>
      <w:proofErr w:type="gramEnd"/>
      <w:r w:rsidR="001329D0" w:rsidRPr="00CF5A4F">
        <w:rPr>
          <w:rFonts w:ascii="標楷體" w:eastAsia="標楷體" w:hAnsi="標楷體"/>
          <w:sz w:val="36"/>
        </w:rPr>
        <w:t xml:space="preserve">  全民健康保險血友病患者使用「第八、第九凝血因子」在家治療紀錄表</w:t>
      </w:r>
    </w:p>
    <w:p w:rsidR="001329D0" w:rsidRPr="00CF5A4F" w:rsidRDefault="001329D0" w:rsidP="001329D0">
      <w:pPr>
        <w:spacing w:line="40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姓名：</w:t>
      </w:r>
      <w:r w:rsidRPr="00CF5A4F">
        <w:rPr>
          <w:rFonts w:ascii="標楷體" w:eastAsia="標楷體" w:hAnsi="標楷體"/>
          <w:sz w:val="28"/>
          <w:u w:val="single"/>
        </w:rPr>
        <w:t xml:space="preserve">　　　　　　　</w:t>
      </w:r>
      <w:r w:rsidRPr="00CF5A4F">
        <w:rPr>
          <w:rFonts w:ascii="標楷體" w:eastAsia="標楷體" w:hAnsi="標楷體"/>
          <w:sz w:val="28"/>
        </w:rPr>
        <w:t xml:space="preserve">　　　體重：</w:t>
      </w:r>
      <w:r w:rsidRPr="00CF5A4F">
        <w:rPr>
          <w:rFonts w:ascii="標楷體" w:eastAsia="標楷體" w:hAnsi="標楷體"/>
          <w:sz w:val="28"/>
          <w:u w:val="single"/>
        </w:rPr>
        <w:t xml:space="preserve">　　　　　</w:t>
      </w:r>
      <w:r w:rsidRPr="00CF5A4F">
        <w:rPr>
          <w:rFonts w:ascii="標楷體" w:eastAsia="標楷體" w:hAnsi="標楷體"/>
          <w:sz w:val="28"/>
        </w:rPr>
        <w:t xml:space="preserve">公斤 </w:t>
      </w:r>
      <w:r w:rsidRPr="00CF5A4F">
        <w:rPr>
          <w:rFonts w:ascii="標楷體" w:eastAsia="標楷體" w:hAnsi="標楷體" w:hint="eastAsia"/>
          <w:sz w:val="28"/>
        </w:rPr>
        <w:t xml:space="preserve">   </w:t>
      </w:r>
      <w:r w:rsidRPr="00CF5A4F">
        <w:rPr>
          <w:rFonts w:ascii="標楷體" w:eastAsia="標楷體" w:hAnsi="標楷體"/>
          <w:sz w:val="28"/>
        </w:rPr>
        <w:t>診斷：</w:t>
      </w:r>
      <w:r w:rsidRPr="00CF5A4F">
        <w:rPr>
          <w:rFonts w:ascii="標楷體" w:eastAsia="標楷體" w:hAnsi="標楷體" w:hint="eastAsia"/>
          <w:sz w:val="28"/>
        </w:rPr>
        <w:t>□</w:t>
      </w:r>
      <w:proofErr w:type="gramStart"/>
      <w:r w:rsidRPr="00CF5A4F">
        <w:rPr>
          <w:rFonts w:ascii="標楷體" w:eastAsia="標楷體" w:hAnsi="標楷體"/>
          <w:sz w:val="28"/>
        </w:rPr>
        <w:t>Ａ</w:t>
      </w:r>
      <w:proofErr w:type="gramEnd"/>
      <w:r w:rsidRPr="00CF5A4F">
        <w:rPr>
          <w:rFonts w:ascii="標楷體" w:eastAsia="標楷體" w:hAnsi="標楷體"/>
          <w:sz w:val="28"/>
        </w:rPr>
        <w:t xml:space="preserve">型血友病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 xml:space="preserve">輕度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 xml:space="preserve">中度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 xml:space="preserve">重度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>其他</w:t>
      </w:r>
    </w:p>
    <w:p w:rsidR="001329D0" w:rsidRPr="00CF5A4F" w:rsidRDefault="001329D0" w:rsidP="001329D0">
      <w:pPr>
        <w:spacing w:line="400" w:lineRule="exact"/>
        <w:ind w:firstLine="280"/>
        <w:rPr>
          <w:rFonts w:ascii="標楷體" w:eastAsia="標楷體" w:hAnsi="標楷體"/>
          <w:sz w:val="28"/>
        </w:rPr>
      </w:pPr>
      <w:r w:rsidRPr="00CF5A4F">
        <w:rPr>
          <w:rFonts w:ascii="標楷體" w:eastAsia="標楷體" w:hAnsi="標楷體"/>
          <w:sz w:val="28"/>
        </w:rPr>
        <w:t xml:space="preserve">　　　　　　　　　　　　　　　　　　　　　　　　　</w:t>
      </w:r>
      <w:r w:rsidRPr="00CF5A4F">
        <w:rPr>
          <w:rFonts w:ascii="標楷體" w:eastAsia="標楷體" w:hAnsi="標楷體" w:hint="eastAsia"/>
          <w:sz w:val="28"/>
        </w:rPr>
        <w:t xml:space="preserve"> </w:t>
      </w:r>
      <w:r w:rsidRPr="00CF5A4F">
        <w:rPr>
          <w:rFonts w:ascii="標楷體" w:eastAsia="標楷體" w:hAnsi="標楷體"/>
          <w:sz w:val="28"/>
        </w:rPr>
        <w:t xml:space="preserve">   </w:t>
      </w:r>
      <w:r w:rsidRPr="00CF5A4F">
        <w:rPr>
          <w:rFonts w:ascii="標楷體" w:eastAsia="標楷體" w:hAnsi="標楷體" w:hint="eastAsia"/>
          <w:sz w:val="28"/>
        </w:rPr>
        <w:t>□</w:t>
      </w:r>
      <w:proofErr w:type="gramStart"/>
      <w:r w:rsidRPr="00CF5A4F">
        <w:rPr>
          <w:rFonts w:ascii="標楷體" w:eastAsia="標楷體" w:hAnsi="標楷體"/>
          <w:sz w:val="28"/>
        </w:rPr>
        <w:t>Ｂ</w:t>
      </w:r>
      <w:proofErr w:type="gramEnd"/>
      <w:r w:rsidRPr="00CF5A4F">
        <w:rPr>
          <w:rFonts w:ascii="標楷體" w:eastAsia="標楷體" w:hAnsi="標楷體"/>
          <w:sz w:val="28"/>
        </w:rPr>
        <w:t xml:space="preserve">型血友病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 xml:space="preserve">輕度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 xml:space="preserve">中度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>重度</w:t>
      </w:r>
    </w:p>
    <w:p w:rsidR="001329D0" w:rsidRPr="00CF5A4F" w:rsidRDefault="001329D0" w:rsidP="001329D0">
      <w:pPr>
        <w:spacing w:line="52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領藥日(年/月/日</w:t>
      </w:r>
      <w:proofErr w:type="gramStart"/>
      <w:r w:rsidRPr="00CF5A4F">
        <w:rPr>
          <w:rFonts w:ascii="標楷體" w:eastAsia="標楷體" w:hAnsi="標楷體"/>
          <w:sz w:val="28"/>
        </w:rPr>
        <w:t>）</w:t>
      </w:r>
      <w:proofErr w:type="gramEnd"/>
      <w:r w:rsidRPr="00CF5A4F">
        <w:rPr>
          <w:rFonts w:ascii="標楷體" w:eastAsia="標楷體" w:hAnsi="標楷體"/>
          <w:sz w:val="28"/>
        </w:rPr>
        <w:t>：</w:t>
      </w:r>
      <w:r w:rsidRPr="00CF5A4F">
        <w:rPr>
          <w:rFonts w:ascii="標楷體" w:eastAsia="標楷體" w:hAnsi="標楷體"/>
          <w:sz w:val="28"/>
          <w:u w:val="single"/>
        </w:rPr>
        <w:t xml:space="preserve">　　／　　／　　</w:t>
      </w:r>
      <w:r w:rsidRPr="00CF5A4F">
        <w:rPr>
          <w:rFonts w:ascii="標楷體" w:eastAsia="標楷體" w:hAnsi="標楷體"/>
          <w:sz w:val="28"/>
        </w:rPr>
        <w:t xml:space="preserve">      </w:t>
      </w:r>
      <w:r w:rsidRPr="00CF5A4F">
        <w:rPr>
          <w:rFonts w:ascii="標楷體" w:eastAsia="標楷體" w:hAnsi="標楷體"/>
          <w:color w:val="000000"/>
          <w:sz w:val="28"/>
        </w:rPr>
        <w:t>領藥量(瓶)：</w:t>
      </w:r>
      <w:r w:rsidRPr="00CF5A4F">
        <w:rPr>
          <w:rFonts w:ascii="標楷體" w:eastAsia="標楷體" w:hAnsi="標楷體"/>
          <w:color w:val="000000"/>
          <w:sz w:val="28"/>
          <w:u w:val="single"/>
        </w:rPr>
        <w:t xml:space="preserve">               </w:t>
      </w:r>
      <w:r w:rsidRPr="00CF5A4F">
        <w:rPr>
          <w:rFonts w:ascii="標楷體" w:eastAsia="標楷體" w:hAnsi="標楷體"/>
          <w:color w:val="000000"/>
          <w:sz w:val="28"/>
        </w:rPr>
        <w:t xml:space="preserve">      藥品名稱及批號：</w:t>
      </w:r>
      <w:r w:rsidRPr="00CF5A4F">
        <w:rPr>
          <w:rFonts w:ascii="標楷體" w:eastAsia="標楷體" w:hAnsi="標楷體"/>
          <w:color w:val="000000"/>
          <w:sz w:val="28"/>
          <w:u w:val="single"/>
        </w:rPr>
        <w:t xml:space="preserve">　</w:t>
      </w:r>
      <w:r w:rsidRPr="00CF5A4F">
        <w:rPr>
          <w:rFonts w:ascii="標楷體" w:eastAsia="標楷體" w:hAnsi="標楷體"/>
          <w:sz w:val="28"/>
          <w:u w:val="single"/>
        </w:rPr>
        <w:t xml:space="preserve">　              </w:t>
      </w:r>
    </w:p>
    <w:p w:rsidR="001329D0" w:rsidRPr="00CF5A4F" w:rsidRDefault="001329D0" w:rsidP="001329D0">
      <w:pPr>
        <w:spacing w:line="52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繳回空瓶數量及批號：</w:t>
      </w:r>
      <w:r w:rsidRPr="00CF5A4F">
        <w:rPr>
          <w:rFonts w:ascii="標楷體" w:eastAsia="標楷體" w:hAnsi="標楷體"/>
          <w:sz w:val="28"/>
          <w:u w:val="single"/>
        </w:rPr>
        <w:t xml:space="preserve">                   </w:t>
      </w:r>
      <w:r w:rsidRPr="00CF5A4F">
        <w:rPr>
          <w:rFonts w:ascii="標楷體" w:eastAsia="標楷體" w:hAnsi="標楷體"/>
          <w:sz w:val="28"/>
        </w:rPr>
        <w:t xml:space="preserve"> </w:t>
      </w:r>
      <w:r w:rsidRPr="004E3262">
        <w:rPr>
          <w:rFonts w:ascii="標楷體" w:eastAsia="標楷體" w:hAnsi="標楷體" w:hint="eastAsia"/>
          <w:sz w:val="28"/>
        </w:rPr>
        <w:t>上次家中</w:t>
      </w:r>
      <w:r w:rsidRPr="004E3262">
        <w:rPr>
          <w:rFonts w:ascii="標楷體" w:eastAsia="標楷體" w:hAnsi="標楷體"/>
          <w:sz w:val="28"/>
        </w:rPr>
        <w:t>剩</w:t>
      </w:r>
      <w:r w:rsidRPr="00CF5A4F">
        <w:rPr>
          <w:rFonts w:ascii="標楷體" w:eastAsia="標楷體" w:hAnsi="標楷體"/>
          <w:sz w:val="28"/>
        </w:rPr>
        <w:t>餘藥量</w:t>
      </w:r>
      <w:r w:rsidRPr="00CF5A4F">
        <w:rPr>
          <w:rFonts w:ascii="標楷體" w:eastAsia="標楷體" w:hAnsi="標楷體"/>
          <w:color w:val="000000"/>
          <w:sz w:val="28"/>
        </w:rPr>
        <w:t>(瓶)</w:t>
      </w:r>
      <w:r w:rsidRPr="00CF5A4F">
        <w:rPr>
          <w:rFonts w:ascii="標楷體" w:eastAsia="標楷體" w:hAnsi="標楷體"/>
          <w:sz w:val="28"/>
        </w:rPr>
        <w:t>：</w:t>
      </w:r>
      <w:r w:rsidRPr="00CF5A4F">
        <w:rPr>
          <w:rFonts w:ascii="標楷體" w:eastAsia="標楷體" w:hAnsi="標楷體"/>
          <w:sz w:val="28"/>
          <w:u w:val="single"/>
        </w:rPr>
        <w:t xml:space="preserve">         </w:t>
      </w:r>
      <w:r w:rsidRPr="00CF5A4F">
        <w:rPr>
          <w:rFonts w:ascii="標楷體" w:eastAsia="標楷體" w:hAnsi="標楷體"/>
          <w:sz w:val="28"/>
        </w:rPr>
        <w:t xml:space="preserve">  確認人員簽名(章)：</w:t>
      </w:r>
      <w:r w:rsidRPr="00CF5A4F">
        <w:rPr>
          <w:rFonts w:ascii="標楷體" w:eastAsia="標楷體" w:hAnsi="標楷體"/>
          <w:sz w:val="28"/>
          <w:u w:val="single"/>
        </w:rPr>
        <w:t xml:space="preserve">                  </w:t>
      </w:r>
    </w:p>
    <w:tbl>
      <w:tblPr>
        <w:tblW w:w="15168" w:type="dxa"/>
        <w:tblInd w:w="-3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709"/>
        <w:gridCol w:w="704"/>
        <w:gridCol w:w="900"/>
        <w:gridCol w:w="720"/>
        <w:gridCol w:w="1200"/>
        <w:gridCol w:w="1320"/>
        <w:gridCol w:w="1320"/>
        <w:gridCol w:w="1320"/>
        <w:gridCol w:w="600"/>
        <w:gridCol w:w="600"/>
        <w:gridCol w:w="840"/>
        <w:gridCol w:w="840"/>
        <w:gridCol w:w="1968"/>
        <w:gridCol w:w="1134"/>
      </w:tblGrid>
      <w:tr w:rsidR="001329D0" w:rsidRPr="00CF5A4F" w:rsidTr="001329D0">
        <w:trPr>
          <w:cantSplit/>
          <w:trHeight w:val="7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注射日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注射時間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proofErr w:type="gramStart"/>
            <w:r w:rsidRPr="00CF5A4F">
              <w:rPr>
                <w:rFonts w:ascii="標楷體" w:eastAsia="標楷體" w:hAnsi="標楷體"/>
                <w:sz w:val="22"/>
                <w:szCs w:val="22"/>
              </w:rPr>
              <w:t>注射瓶數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每瓶含量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出血原因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出血部位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(請依背面圖示填寫)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注射後效果</w:t>
            </w:r>
          </w:p>
        </w:tc>
        <w:tc>
          <w:tcPr>
            <w:tcW w:w="1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注射後發生之不適症狀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注射者簽名(章)</w:t>
            </w:r>
          </w:p>
        </w:tc>
      </w:tr>
      <w:tr w:rsidR="001329D0" w:rsidRPr="00CF5A4F" w:rsidTr="001329D0">
        <w:trPr>
          <w:cantSplit/>
          <w:trHeight w:val="42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(月/日)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上午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下午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時間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(時/分)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(瓶)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自發性出血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受傷後出血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代號或部位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左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改善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未改善</w:t>
            </w:r>
          </w:p>
        </w:tc>
        <w:tc>
          <w:tcPr>
            <w:tcW w:w="1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4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3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7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</w:tbl>
    <w:p w:rsidR="001329D0" w:rsidRPr="00CF5A4F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>備註：</w:t>
      </w:r>
    </w:p>
    <w:p w:rsidR="001329D0" w:rsidRPr="00CF5A4F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 xml:space="preserve">  1.病人於下次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回診需攜帶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此紀錄表，並請黏貼於病歷，同時繳回已注射後之空瓶備查。紀錄表未黏貼於回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診病歷及未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繳回空瓶，則該項費用不予支付。</w:t>
      </w:r>
      <w:bookmarkStart w:id="0" w:name="_GoBack"/>
      <w:bookmarkEnd w:id="0"/>
    </w:p>
    <w:p w:rsidR="001329D0" w:rsidRPr="00CF5A4F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 xml:space="preserve">  2.領藥量請詳記藥品規格量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及瓶數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，例如：500IU×2瓶，使用空瓶於繳回時，請由醫療院所相關人員進行確認</w:t>
      </w:r>
      <w:r w:rsidRPr="004E3262">
        <w:rPr>
          <w:rFonts w:ascii="標楷體" w:eastAsia="標楷體" w:hAnsi="標楷體" w:hint="eastAsia"/>
          <w:sz w:val="22"/>
          <w:szCs w:val="22"/>
        </w:rPr>
        <w:t>(包含回收空瓶日期及總結存量等)</w:t>
      </w:r>
      <w:r w:rsidRPr="00CF5A4F">
        <w:rPr>
          <w:rFonts w:ascii="標楷體" w:eastAsia="標楷體" w:hAnsi="標楷體"/>
          <w:sz w:val="22"/>
          <w:szCs w:val="22"/>
        </w:rPr>
        <w:t>，並請確認人員簽名(章)。</w:t>
      </w:r>
    </w:p>
    <w:p w:rsidR="001329D0" w:rsidRPr="00CF5A4F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 xml:space="preserve">  3.出血部位說明請見背面圖示</w:t>
      </w:r>
      <w:r w:rsidRPr="00CF5A4F">
        <w:rPr>
          <w:rFonts w:ascii="標楷體" w:eastAsia="標楷體" w:hAnsi="標楷體" w:hint="eastAsia"/>
          <w:sz w:val="22"/>
          <w:szCs w:val="22"/>
        </w:rPr>
        <w:t>。</w:t>
      </w:r>
    </w:p>
    <w:p w:rsidR="001329D0" w:rsidRPr="00CF5A4F" w:rsidRDefault="00AA3607" w:rsidP="001329D0">
      <w:pPr>
        <w:spacing w:line="300" w:lineRule="exact"/>
        <w:rPr>
          <w:rFonts w:ascii="標楷體" w:eastAsia="標楷體" w:hAnsi="標楷體"/>
          <w:sz w:val="28"/>
          <w:u w:val="single"/>
          <w:shd w:val="pct15" w:color="auto" w:fill="FFFFFF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212090</wp:posOffset>
                </wp:positionV>
                <wp:extent cx="2558415" cy="322580"/>
                <wp:effectExtent l="3810" t="3810" r="0" b="0"/>
                <wp:wrapNone/>
                <wp:docPr id="1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B34" w:rsidRPr="001329D0" w:rsidRDefault="00620B34" w:rsidP="001329D0">
                            <w:pPr>
                              <w:pStyle w:val="aa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A284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備註：灰底部分為新修訂規定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0" o:spid="_x0000_s1027" type="#_x0000_t202" style="position:absolute;margin-left:.5pt;margin-top:16.7pt;width:201.45pt;height:25.4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y1hwIAABk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" stroked="f">
                <v:textbox style="mso-fit-shape-to-text:t">
                  <w:txbxContent>
                    <w:p w:rsidR="00620B34" w:rsidRPr="001329D0" w:rsidRDefault="00620B34" w:rsidP="001329D0">
                      <w:pPr>
                        <w:pStyle w:val="aa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A284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備註：灰底部分為新修訂規定</w:t>
                      </w:r>
                    </w:p>
                  </w:txbxContent>
                </v:textbox>
              </v:shape>
            </w:pict>
          </mc:Fallback>
        </mc:AlternateContent>
      </w:r>
      <w:r w:rsidR="001329D0" w:rsidRPr="00CF5A4F">
        <w:rPr>
          <w:rFonts w:ascii="標楷體" w:eastAsia="標楷體" w:hAnsi="標楷體" w:hint="eastAsia"/>
          <w:sz w:val="28"/>
        </w:rPr>
        <w:t xml:space="preserve">                                   </w:t>
      </w:r>
      <w:r w:rsidR="001329D0" w:rsidRPr="004E3262">
        <w:rPr>
          <w:rFonts w:ascii="標楷體" w:eastAsia="標楷體" w:hAnsi="標楷體"/>
          <w:sz w:val="28"/>
        </w:rPr>
        <w:t>回</w:t>
      </w:r>
      <w:r w:rsidR="001329D0" w:rsidRPr="004E3262">
        <w:rPr>
          <w:rFonts w:ascii="標楷體" w:eastAsia="標楷體" w:hAnsi="標楷體" w:hint="eastAsia"/>
          <w:sz w:val="28"/>
        </w:rPr>
        <w:t>收</w:t>
      </w:r>
      <w:r w:rsidR="001329D0" w:rsidRPr="004E3262">
        <w:rPr>
          <w:rFonts w:ascii="標楷體" w:eastAsia="標楷體" w:hAnsi="標楷體"/>
          <w:sz w:val="28"/>
        </w:rPr>
        <w:t>空瓶</w:t>
      </w:r>
      <w:r w:rsidR="001329D0" w:rsidRPr="004E3262">
        <w:rPr>
          <w:rFonts w:ascii="標楷體" w:eastAsia="標楷體" w:hAnsi="標楷體" w:hint="eastAsia"/>
          <w:sz w:val="28"/>
        </w:rPr>
        <w:t>日期</w:t>
      </w:r>
      <w:r w:rsidR="001329D0" w:rsidRPr="004E3262">
        <w:rPr>
          <w:rFonts w:ascii="標楷體" w:eastAsia="標楷體" w:hAnsi="標楷體"/>
          <w:sz w:val="28"/>
        </w:rPr>
        <w:t>：</w:t>
      </w:r>
      <w:r w:rsidR="001329D0" w:rsidRPr="004E3262">
        <w:rPr>
          <w:rFonts w:ascii="標楷體" w:eastAsia="標楷體" w:hAnsi="標楷體"/>
          <w:sz w:val="28"/>
          <w:u w:val="single"/>
        </w:rPr>
        <w:t xml:space="preserve">                </w:t>
      </w:r>
      <w:r w:rsidR="001329D0" w:rsidRPr="004E3262">
        <w:rPr>
          <w:rFonts w:ascii="標楷體" w:eastAsia="標楷體" w:hAnsi="標楷體"/>
          <w:sz w:val="28"/>
        </w:rPr>
        <w:t xml:space="preserve">  </w:t>
      </w:r>
      <w:r w:rsidR="001329D0" w:rsidRPr="00CF5A4F">
        <w:rPr>
          <w:rFonts w:ascii="標楷體" w:eastAsia="標楷體" w:hAnsi="標楷體"/>
          <w:sz w:val="28"/>
        </w:rPr>
        <w:t xml:space="preserve"> </w:t>
      </w:r>
      <w:r w:rsidR="001329D0" w:rsidRPr="00CF5A4F">
        <w:rPr>
          <w:rFonts w:ascii="標楷體" w:eastAsia="標楷體" w:hAnsi="標楷體" w:hint="eastAsia"/>
          <w:sz w:val="28"/>
        </w:rPr>
        <w:t xml:space="preserve">    </w:t>
      </w:r>
      <w:r w:rsidR="001329D0" w:rsidRPr="004E3262">
        <w:rPr>
          <w:rFonts w:ascii="標楷體" w:eastAsia="標楷體" w:hAnsi="標楷體" w:hint="eastAsia"/>
          <w:sz w:val="28"/>
        </w:rPr>
        <w:t>總結存量</w:t>
      </w:r>
      <w:r w:rsidR="001329D0" w:rsidRPr="004E3262">
        <w:rPr>
          <w:rFonts w:ascii="標楷體" w:eastAsia="標楷體" w:hAnsi="標楷體"/>
          <w:color w:val="000000"/>
          <w:sz w:val="28"/>
        </w:rPr>
        <w:t>(瓶)</w:t>
      </w:r>
      <w:r w:rsidR="001329D0" w:rsidRPr="004E3262">
        <w:rPr>
          <w:rFonts w:ascii="標楷體" w:eastAsia="標楷體" w:hAnsi="標楷體"/>
          <w:sz w:val="28"/>
        </w:rPr>
        <w:t>：</w:t>
      </w:r>
      <w:r w:rsidR="001329D0" w:rsidRPr="004E3262">
        <w:rPr>
          <w:rFonts w:ascii="標楷體" w:eastAsia="標楷體" w:hAnsi="標楷體"/>
          <w:sz w:val="28"/>
          <w:u w:val="single"/>
        </w:rPr>
        <w:t xml:space="preserve">                </w:t>
      </w:r>
      <w:r w:rsidR="001329D0" w:rsidRPr="00CF5A4F">
        <w:rPr>
          <w:rFonts w:ascii="標楷體" w:eastAsia="標楷體" w:hAnsi="標楷體"/>
          <w:sz w:val="28"/>
          <w:u w:val="single"/>
          <w:shd w:val="pct15" w:color="auto" w:fill="FFFFFF"/>
        </w:rPr>
        <w:t xml:space="preserve"> </w:t>
      </w:r>
    </w:p>
    <w:p w:rsidR="001329D0" w:rsidRPr="00CF5A4F" w:rsidRDefault="001329D0" w:rsidP="001329D0">
      <w:pPr>
        <w:spacing w:line="300" w:lineRule="exact"/>
        <w:rPr>
          <w:rFonts w:ascii="標楷體" w:eastAsia="標楷體" w:hAnsi="標楷體"/>
          <w:color w:val="000000"/>
          <w:szCs w:val="28"/>
        </w:rPr>
        <w:sectPr w:rsidR="001329D0" w:rsidRPr="00CF5A4F" w:rsidSect="001329D0">
          <w:footerReference w:type="default" r:id="rId9"/>
          <w:pgSz w:w="16838" w:h="11906" w:orient="landscape"/>
          <w:pgMar w:top="1361" w:right="1361" w:bottom="1361" w:left="1361" w:header="851" w:footer="890" w:gutter="0"/>
          <w:cols w:space="425"/>
          <w:docGrid w:type="lines" w:linePitch="360"/>
        </w:sectPr>
      </w:pPr>
    </w:p>
    <w:p w:rsidR="002A37EE" w:rsidRPr="00033E7F" w:rsidRDefault="004E3262" w:rsidP="004E3262">
      <w:pPr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group id="_x0000_s1123" style="position:absolute;left:0;text-align:left;margin-left:-37.35pt;margin-top:-.5pt;width:564.2pt;height:698.7pt;z-index:251711488" coordorigin="362,969" coordsize="11284,139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left:362;top:969;width:11284;height:13974;visibility:visible;mso-wrap-edited:f">
              <v:imagedata r:id="rId10" o:title=""/>
            </v:shape>
            <v:shape id="_x0000_s1125" type="#_x0000_t202" style="position:absolute;left:1181;top:3630;width:2760;height:3060" filled="f" stroked="f">
              <v:textbox style="mso-next-textbox:#_x0000_s1125">
                <w:txbxContent>
                  <w:p w:rsidR="004E3262" w:rsidRPr="00D57C4E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9  </w:t>
                    </w:r>
                    <w:r w:rsidRPr="00D57C4E">
                      <w:rPr>
                        <w:rFonts w:ascii="標楷體" w:eastAsia="標楷體" w:hAnsi="標楷體" w:hint="eastAsia"/>
                      </w:rPr>
                      <w:t xml:space="preserve">肌肉出血 </w:t>
                    </w:r>
                  </w:p>
                  <w:p w:rsidR="004E3262" w:rsidRPr="00D57C4E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10 皮下出血</w:t>
                    </w:r>
                  </w:p>
                  <w:p w:rsidR="004E3262" w:rsidRPr="00D57C4E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11 腸胃道出血</w:t>
                    </w:r>
                  </w:p>
                  <w:p w:rsidR="004E3262" w:rsidRPr="00D57C4E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12 血尿</w:t>
                    </w:r>
                  </w:p>
                  <w:p w:rsidR="004E3262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13 </w:t>
                    </w:r>
                    <w:r>
                      <w:rPr>
                        <w:rFonts w:ascii="標楷體" w:eastAsia="標楷體" w:hAnsi="標楷體" w:hint="eastAsia"/>
                      </w:rPr>
                      <w:t>鼻腔出血</w:t>
                    </w:r>
                  </w:p>
                  <w:p w:rsidR="004E3262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14 牙齦出血</w:t>
                    </w:r>
                  </w:p>
                  <w:p w:rsidR="004E3262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15 口腔內出血</w:t>
                    </w:r>
                  </w:p>
                  <w:p w:rsidR="004E3262" w:rsidRPr="00AF5299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16 腦部出血</w:t>
                    </w:r>
                  </w:p>
                  <w:p w:rsidR="004E3262" w:rsidRPr="00D57C4E" w:rsidRDefault="004E3262" w:rsidP="004E3262">
                    <w:pPr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</v:group>
          <o:OLEObject Type="Embed" ProgID="Word.Picture.8" ShapeID="_x0000_s1124" DrawAspect="Content" ObjectID="_1650956889" r:id="rId11"/>
        </w:pict>
      </w:r>
    </w:p>
    <w:sectPr w:rsidR="002A37EE" w:rsidRPr="00033E7F" w:rsidSect="004E3262">
      <w:pgSz w:w="11906" w:h="16838"/>
      <w:pgMar w:top="1361" w:right="1361" w:bottom="1361" w:left="1361" w:header="851" w:footer="40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47F" w:rsidRDefault="005B147F" w:rsidP="000A0ACB">
      <w:r>
        <w:separator/>
      </w:r>
    </w:p>
  </w:endnote>
  <w:endnote w:type="continuationSeparator" w:id="0">
    <w:p w:rsidR="005B147F" w:rsidRDefault="005B147F" w:rsidP="000A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.鬁...">
    <w:charset w:val="00"/>
    <w:family w:val="roman"/>
    <w:pitch w:val="default"/>
  </w:font>
  <w:font w:name="新細明體, PMingLiU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9323705"/>
      <w:docPartObj>
        <w:docPartGallery w:val="Page Numbers (Bottom of Page)"/>
        <w:docPartUnique/>
      </w:docPartObj>
    </w:sdtPr>
    <w:sdtEndPr/>
    <w:sdtContent>
      <w:p w:rsidR="00620B34" w:rsidRDefault="00620B3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262" w:rsidRPr="004E3262">
          <w:rPr>
            <w:noProof/>
            <w:lang w:val="zh-TW"/>
          </w:rPr>
          <w:t>1</w:t>
        </w:r>
        <w:r>
          <w:fldChar w:fldCharType="end"/>
        </w:r>
      </w:p>
    </w:sdtContent>
  </w:sdt>
  <w:p w:rsidR="00620B34" w:rsidRPr="001329D0" w:rsidRDefault="00620B34" w:rsidP="001329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47F" w:rsidRDefault="005B147F" w:rsidP="000A0ACB">
      <w:r>
        <w:separator/>
      </w:r>
    </w:p>
  </w:footnote>
  <w:footnote w:type="continuationSeparator" w:id="0">
    <w:p w:rsidR="005B147F" w:rsidRDefault="005B147F" w:rsidP="000A0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5CE"/>
    <w:multiLevelType w:val="hybridMultilevel"/>
    <w:tmpl w:val="02B2A618"/>
    <w:lvl w:ilvl="0" w:tplc="90022D9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">
    <w:nsid w:val="02EB3108"/>
    <w:multiLevelType w:val="multilevel"/>
    <w:tmpl w:val="57A4B73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EB02149"/>
    <w:multiLevelType w:val="hybridMultilevel"/>
    <w:tmpl w:val="26783B94"/>
    <w:lvl w:ilvl="0" w:tplc="2FCE76F0">
      <w:start w:val="1"/>
      <w:numFmt w:val="decimal"/>
      <w:suff w:val="nothing"/>
      <w:lvlText w:val="%1."/>
      <w:lvlJc w:val="left"/>
      <w:pPr>
        <w:ind w:left="2749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46680E"/>
    <w:multiLevelType w:val="multilevel"/>
    <w:tmpl w:val="6E5888C4"/>
    <w:lvl w:ilvl="0">
      <w:numFmt w:val="bullet"/>
      <w:lvlText w:val="□"/>
      <w:lvlJc w:val="left"/>
      <w:pPr>
        <w:ind w:left="420" w:hanging="420"/>
      </w:pPr>
      <w:rPr>
        <w:rFonts w:ascii="標楷體" w:eastAsia="標楷體" w:hAnsi="標楷體" w:cs="Times New Roman"/>
        <w:b/>
        <w:sz w:val="28"/>
        <w:szCs w:val="28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4">
    <w:nsid w:val="15D66EA1"/>
    <w:multiLevelType w:val="hybridMultilevel"/>
    <w:tmpl w:val="E89C6A0A"/>
    <w:lvl w:ilvl="0" w:tplc="7FAE94C6">
      <w:start w:val="1"/>
      <w:numFmt w:val="decimal"/>
      <w:lvlText w:val="(%1)"/>
      <w:lvlJc w:val="left"/>
      <w:pPr>
        <w:ind w:left="1139" w:hanging="480"/>
      </w:pPr>
      <w:rPr>
        <w:rFonts w:ascii="標楷體" w:eastAsia="標楷體" w:hAnsi="標楷體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5">
    <w:nsid w:val="17526467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6">
    <w:nsid w:val="189D7101"/>
    <w:multiLevelType w:val="hybridMultilevel"/>
    <w:tmpl w:val="3892B440"/>
    <w:lvl w:ilvl="0" w:tplc="6CCADD74">
      <w:start w:val="1"/>
      <w:numFmt w:val="decimal"/>
      <w:lvlText w:val="%1."/>
      <w:lvlJc w:val="left"/>
      <w:pPr>
        <w:ind w:left="967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7" w:hanging="480"/>
      </w:pPr>
    </w:lvl>
    <w:lvl w:ilvl="2" w:tplc="0409001B" w:tentative="1">
      <w:start w:val="1"/>
      <w:numFmt w:val="lowerRoman"/>
      <w:lvlText w:val="%3."/>
      <w:lvlJc w:val="right"/>
      <w:pPr>
        <w:ind w:left="2047" w:hanging="480"/>
      </w:pPr>
    </w:lvl>
    <w:lvl w:ilvl="3" w:tplc="0409000F" w:tentative="1">
      <w:start w:val="1"/>
      <w:numFmt w:val="decimal"/>
      <w:lvlText w:val="%4."/>
      <w:lvlJc w:val="left"/>
      <w:pPr>
        <w:ind w:left="25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7" w:hanging="480"/>
      </w:pPr>
    </w:lvl>
    <w:lvl w:ilvl="5" w:tplc="0409001B" w:tentative="1">
      <w:start w:val="1"/>
      <w:numFmt w:val="lowerRoman"/>
      <w:lvlText w:val="%6."/>
      <w:lvlJc w:val="right"/>
      <w:pPr>
        <w:ind w:left="3487" w:hanging="480"/>
      </w:pPr>
    </w:lvl>
    <w:lvl w:ilvl="6" w:tplc="0409000F" w:tentative="1">
      <w:start w:val="1"/>
      <w:numFmt w:val="decimal"/>
      <w:lvlText w:val="%7."/>
      <w:lvlJc w:val="left"/>
      <w:pPr>
        <w:ind w:left="39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7" w:hanging="480"/>
      </w:pPr>
    </w:lvl>
    <w:lvl w:ilvl="8" w:tplc="0409001B" w:tentative="1">
      <w:start w:val="1"/>
      <w:numFmt w:val="lowerRoman"/>
      <w:lvlText w:val="%9."/>
      <w:lvlJc w:val="right"/>
      <w:pPr>
        <w:ind w:left="4927" w:hanging="480"/>
      </w:pPr>
    </w:lvl>
  </w:abstractNum>
  <w:abstractNum w:abstractNumId="7">
    <w:nsid w:val="18C91E68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8">
    <w:nsid w:val="1C1629F9"/>
    <w:multiLevelType w:val="multilevel"/>
    <w:tmpl w:val="C4882D6E"/>
    <w:lvl w:ilvl="0">
      <w:start w:val="1"/>
      <w:numFmt w:val="ideographLegalTraditional"/>
      <w:pStyle w:val="1"/>
      <w:suff w:val="nothing"/>
      <w:lvlText w:val="%1、"/>
      <w:lvlJc w:val="left"/>
      <w:pPr>
        <w:ind w:left="720" w:hanging="720"/>
      </w:pPr>
      <w:rPr>
        <w:rFonts w:hint="eastAsia"/>
        <w:b w:val="0"/>
        <w:i w:val="0"/>
      </w:rPr>
    </w:lvl>
    <w:lvl w:ilvl="1">
      <w:start w:val="1"/>
      <w:numFmt w:val="taiwaneseCountingThousand"/>
      <w:pStyle w:val="2"/>
      <w:lvlText w:val="%2、"/>
      <w:lvlJc w:val="left"/>
      <w:pPr>
        <w:ind w:left="1803" w:hanging="123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upperLetter"/>
      <w:lvlText w:val="%3."/>
      <w:lvlJc w:val="left"/>
      <w:pPr>
        <w:ind w:left="2196" w:hanging="123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upperLetter"/>
      <w:pStyle w:val="4"/>
      <w:lvlText w:val="%4."/>
      <w:lvlJc w:val="left"/>
      <w:pPr>
        <w:tabs>
          <w:tab w:val="num" w:pos="2880"/>
        </w:tabs>
        <w:ind w:left="2676" w:hanging="1236"/>
      </w:pPr>
      <w:rPr>
        <w:rFonts w:ascii="標楷體" w:eastAsia="標楷體" w:hAnsi="標楷體" w:hint="default"/>
        <w:b w:val="0"/>
        <w:i w:val="0"/>
        <w:sz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>
    <w:nsid w:val="1D2D0647"/>
    <w:multiLevelType w:val="multilevel"/>
    <w:tmpl w:val="5A606F34"/>
    <w:styleLink w:val="16"/>
    <w:lvl w:ilvl="0">
      <w:start w:val="1"/>
      <w:numFmt w:val="taiwaneseCountingThousand"/>
      <w:lvlText w:val="(%1)"/>
      <w:lvlJc w:val="left"/>
      <w:pPr>
        <w:tabs>
          <w:tab w:val="num" w:pos="1077"/>
        </w:tabs>
        <w:ind w:left="1077" w:hanging="652"/>
      </w:pPr>
      <w:rPr>
        <w:rFonts w:ascii="標楷體" w:eastAsia="標楷體" w:hAnsi="標楷體"/>
        <w:color w:val="000000"/>
        <w:kern w:val="2"/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E171501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1">
    <w:nsid w:val="1E1B2665"/>
    <w:multiLevelType w:val="hybridMultilevel"/>
    <w:tmpl w:val="5818E992"/>
    <w:lvl w:ilvl="0" w:tplc="749284D4">
      <w:start w:val="1"/>
      <w:numFmt w:val="bullet"/>
      <w:lvlText w:val="□"/>
      <w:lvlJc w:val="left"/>
      <w:pPr>
        <w:ind w:left="360" w:hanging="360"/>
      </w:pPr>
      <w:rPr>
        <w:rFonts w:ascii="細明體" w:eastAsia="細明體" w:hAnsi="細明體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5607F3"/>
    <w:multiLevelType w:val="hybridMultilevel"/>
    <w:tmpl w:val="4C42D298"/>
    <w:lvl w:ilvl="0" w:tplc="E848AC7A">
      <w:start w:val="1"/>
      <w:numFmt w:val="decimal"/>
      <w:suff w:val="nothing"/>
      <w:lvlText w:val="%1."/>
      <w:lvlJc w:val="left"/>
      <w:pPr>
        <w:ind w:left="2607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2571B55"/>
    <w:multiLevelType w:val="hybridMultilevel"/>
    <w:tmpl w:val="7F2E7EC4"/>
    <w:lvl w:ilvl="0" w:tplc="663C637E">
      <w:start w:val="1"/>
      <w:numFmt w:val="decimal"/>
      <w:suff w:val="nothing"/>
      <w:lvlText w:val="%1."/>
      <w:lvlJc w:val="left"/>
      <w:pPr>
        <w:ind w:left="2607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FE302E"/>
    <w:multiLevelType w:val="multilevel"/>
    <w:tmpl w:val="4720F446"/>
    <w:styleLink w:val="160"/>
    <w:lvl w:ilvl="0">
      <w:start w:val="1"/>
      <w:numFmt w:val="taiwaneseCountingThousand"/>
      <w:lvlText w:val="%1、"/>
      <w:lvlJc w:val="left"/>
      <w:pPr>
        <w:tabs>
          <w:tab w:val="num" w:pos="652"/>
        </w:tabs>
        <w:ind w:left="652" w:hanging="652"/>
      </w:pPr>
      <w:rPr>
        <w:rFonts w:ascii="標楷體" w:eastAsia="標楷體" w:hAnsi="標楷體"/>
        <w:kern w:val="2"/>
        <w:sz w:val="32"/>
      </w:rPr>
    </w:lvl>
    <w:lvl w:ilvl="1">
      <w:start w:val="1"/>
      <w:numFmt w:val="taiwaneseCountingThousand"/>
      <w:lvlText w:val="(%2)"/>
      <w:lvlJc w:val="left"/>
      <w:pPr>
        <w:tabs>
          <w:tab w:val="num" w:pos="1132"/>
        </w:tabs>
        <w:ind w:left="1132" w:hanging="652"/>
      </w:pPr>
      <w:rPr>
        <w:rFonts w:hint="eastAsia"/>
        <w:dstrike w:val="0"/>
        <w:color w:val="000000"/>
      </w:rPr>
    </w:lvl>
    <w:lvl w:ilvl="2">
      <w:start w:val="2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6537CCE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6">
    <w:nsid w:val="321915A3"/>
    <w:multiLevelType w:val="hybridMultilevel"/>
    <w:tmpl w:val="A44EEA12"/>
    <w:lvl w:ilvl="0" w:tplc="3BC8C484">
      <w:start w:val="1"/>
      <w:numFmt w:val="decimal"/>
      <w:lvlText w:val="%1.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3B321D2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8">
    <w:nsid w:val="364F2753"/>
    <w:multiLevelType w:val="hybridMultilevel"/>
    <w:tmpl w:val="2910B732"/>
    <w:lvl w:ilvl="0" w:tplc="EF00736C">
      <w:start w:val="1"/>
      <w:numFmt w:val="taiwaneseCountingThousand"/>
      <w:pStyle w:val="a1"/>
      <w:suff w:val="nothing"/>
      <w:lvlText w:val="%1、"/>
      <w:lvlJc w:val="left"/>
      <w:pPr>
        <w:ind w:left="1280" w:hanging="570"/>
      </w:pPr>
      <w:rPr>
        <w:rFonts w:hint="eastAsia"/>
        <w:lang w:val="en-US"/>
      </w:rPr>
    </w:lvl>
    <w:lvl w:ilvl="1" w:tplc="EDDE1B68">
      <w:start w:val="1"/>
      <w:numFmt w:val="decimal"/>
      <w:lvlText w:val="%2."/>
      <w:lvlJc w:val="left"/>
      <w:pPr>
        <w:ind w:left="36" w:hanging="360"/>
      </w:pPr>
      <w:rPr>
        <w:rFonts w:hint="default"/>
      </w:rPr>
    </w:lvl>
    <w:lvl w:ilvl="2" w:tplc="A0CADC32">
      <w:start w:val="1"/>
      <w:numFmt w:val="lowerRoman"/>
      <w:lvlText w:val="%3."/>
      <w:lvlJc w:val="right"/>
      <w:pPr>
        <w:tabs>
          <w:tab w:val="num" w:pos="636"/>
        </w:tabs>
        <w:ind w:left="636" w:hanging="480"/>
      </w:pPr>
      <w:rPr>
        <w:u w:val="single"/>
      </w:rPr>
    </w:lvl>
    <w:lvl w:ilvl="3" w:tplc="0409000F">
      <w:start w:val="1"/>
      <w:numFmt w:val="decimal"/>
      <w:lvlText w:val="%4."/>
      <w:lvlJc w:val="left"/>
      <w:pPr>
        <w:tabs>
          <w:tab w:val="num" w:pos="1116"/>
        </w:tabs>
        <w:ind w:left="111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596"/>
        </w:tabs>
        <w:ind w:left="159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076"/>
        </w:tabs>
        <w:ind w:left="207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56"/>
        </w:tabs>
        <w:ind w:left="255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036"/>
        </w:tabs>
        <w:ind w:left="303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16"/>
        </w:tabs>
        <w:ind w:left="3516" w:hanging="480"/>
      </w:pPr>
    </w:lvl>
  </w:abstractNum>
  <w:abstractNum w:abstractNumId="19">
    <w:nsid w:val="37B42075"/>
    <w:multiLevelType w:val="hybridMultilevel"/>
    <w:tmpl w:val="7848FCD0"/>
    <w:lvl w:ilvl="0" w:tplc="47249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44F36"/>
    <w:multiLevelType w:val="hybridMultilevel"/>
    <w:tmpl w:val="0700E0EC"/>
    <w:lvl w:ilvl="0" w:tplc="45DA3868">
      <w:start w:val="1"/>
      <w:numFmt w:val="decimal"/>
      <w:suff w:val="nothing"/>
      <w:lvlText w:val="第%1案："/>
      <w:lvlJc w:val="left"/>
      <w:pPr>
        <w:ind w:left="764" w:hanging="480"/>
      </w:pPr>
      <w:rPr>
        <w:rFonts w:ascii="標楷體" w:eastAsia="標楷體" w:hAnsi="標楷體" w:hint="default"/>
        <w:b w:val="0"/>
        <w:i w:val="0"/>
        <w:caps w:val="0"/>
        <w:strike w:val="0"/>
        <w:dstrike w:val="0"/>
        <w:vanish w:val="0"/>
        <w:color w:val="auto"/>
        <w:spacing w:val="24"/>
        <w:sz w:val="28"/>
        <w:u w:val="none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1">
    <w:nsid w:val="398149BE"/>
    <w:multiLevelType w:val="hybridMultilevel"/>
    <w:tmpl w:val="0C4AE038"/>
    <w:lvl w:ilvl="0" w:tplc="83B2EBF2">
      <w:start w:val="1"/>
      <w:numFmt w:val="decimal"/>
      <w:lvlText w:val="(%1)"/>
      <w:lvlJc w:val="left"/>
      <w:pPr>
        <w:ind w:left="96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>
    <w:nsid w:val="39FB098C"/>
    <w:multiLevelType w:val="hybridMultilevel"/>
    <w:tmpl w:val="7DBC0B22"/>
    <w:lvl w:ilvl="0" w:tplc="04A22AF0">
      <w:start w:val="1"/>
      <w:numFmt w:val="taiwaneseCountingThousand"/>
      <w:lvlText w:val="(%1)"/>
      <w:lvlJc w:val="left"/>
      <w:pPr>
        <w:ind w:left="1046" w:hanging="480"/>
      </w:pPr>
      <w:rPr>
        <w:rFonts w:eastAsia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3">
    <w:nsid w:val="3D5F2E71"/>
    <w:multiLevelType w:val="hybridMultilevel"/>
    <w:tmpl w:val="CC00A5EE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0B80D89"/>
    <w:multiLevelType w:val="multilevel"/>
    <w:tmpl w:val="13B68756"/>
    <w:styleLink w:val="162"/>
    <w:lvl w:ilvl="0">
      <w:start w:val="1"/>
      <w:numFmt w:val="decimalFullWidth"/>
      <w:lvlText w:val="(%1)"/>
      <w:lvlJc w:val="left"/>
      <w:pPr>
        <w:tabs>
          <w:tab w:val="num" w:pos="3882"/>
        </w:tabs>
        <w:ind w:left="3882" w:hanging="2748"/>
      </w:pPr>
      <w:rPr>
        <w:rFonts w:hint="eastAsia"/>
      </w:rPr>
    </w:lvl>
    <w:lvl w:ilvl="1">
      <w:start w:val="1"/>
      <w:numFmt w:val="decimalFullWidth"/>
      <w:lvlText w:val="(%2)"/>
      <w:lvlJc w:val="left"/>
      <w:pPr>
        <w:tabs>
          <w:tab w:val="num" w:pos="1928"/>
        </w:tabs>
        <w:ind w:left="1928" w:hanging="681"/>
      </w:pPr>
      <w:rPr>
        <w:rFonts w:ascii="標楷體" w:eastAsia="標楷體" w:hAnsi="標楷體"/>
        <w:kern w:val="2"/>
        <w:sz w:val="32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4181A7D"/>
    <w:multiLevelType w:val="hybridMultilevel"/>
    <w:tmpl w:val="AD66C94A"/>
    <w:lvl w:ilvl="0" w:tplc="D4CACEA8">
      <w:start w:val="1"/>
      <w:numFmt w:val="taiwaneseCountingThousand"/>
      <w:pStyle w:val="a2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449B31CC"/>
    <w:multiLevelType w:val="hybridMultilevel"/>
    <w:tmpl w:val="DF6A8A0C"/>
    <w:lvl w:ilvl="0" w:tplc="D55CCA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92FE869A">
      <w:start w:val="1"/>
      <w:numFmt w:val="taiwaneseCountingThousand"/>
      <w:lvlText w:val="報告案%2、"/>
      <w:lvlJc w:val="left"/>
      <w:pPr>
        <w:tabs>
          <w:tab w:val="num" w:pos="2150"/>
        </w:tabs>
        <w:ind w:left="1946" w:hanging="1236"/>
      </w:pPr>
      <w:rPr>
        <w:rFonts w:ascii="Times New Roman" w:eastAsia="標楷體" w:hAnsi="Times New Roman" w:hint="default"/>
        <w:b w:val="0"/>
        <w:i w:val="0"/>
        <w:sz w:val="28"/>
      </w:rPr>
    </w:lvl>
    <w:lvl w:ilvl="2" w:tplc="5712A46E">
      <w:start w:val="1"/>
      <w:numFmt w:val="taiwaneseCountingThousand"/>
      <w:pStyle w:val="a3"/>
      <w:lvlText w:val="提案%3、"/>
      <w:lvlJc w:val="left"/>
      <w:pPr>
        <w:tabs>
          <w:tab w:val="num" w:pos="2196"/>
        </w:tabs>
        <w:ind w:left="2196" w:hanging="1236"/>
      </w:pPr>
      <w:rPr>
        <w:rFonts w:ascii="Times New Roman" w:eastAsia="標楷體" w:hAnsi="Times New Roman" w:hint="default"/>
        <w:b/>
        <w:i w:val="0"/>
        <w:sz w:val="28"/>
      </w:rPr>
    </w:lvl>
    <w:lvl w:ilvl="3" w:tplc="18442CC8">
      <w:start w:val="1"/>
      <w:numFmt w:val="taiwaneseCountingThousand"/>
      <w:lvlText w:val="報告案%4、"/>
      <w:lvlJc w:val="left"/>
      <w:pPr>
        <w:tabs>
          <w:tab w:val="num" w:pos="2880"/>
        </w:tabs>
        <w:ind w:left="2676" w:hanging="1236"/>
      </w:pPr>
      <w:rPr>
        <w:rFonts w:ascii="Times New Roman" w:eastAsia="標楷體" w:hAnsi="Times New Roman" w:hint="default"/>
        <w:b/>
        <w:i w:val="0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75310C5"/>
    <w:multiLevelType w:val="hybridMultilevel"/>
    <w:tmpl w:val="076C1FF8"/>
    <w:lvl w:ilvl="0" w:tplc="2FCE76F0">
      <w:start w:val="1"/>
      <w:numFmt w:val="decimal"/>
      <w:suff w:val="nothing"/>
      <w:lvlText w:val="%1.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A863FB2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29">
    <w:nsid w:val="50A50FF0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0">
    <w:nsid w:val="50ED6290"/>
    <w:multiLevelType w:val="hybridMultilevel"/>
    <w:tmpl w:val="EB00256A"/>
    <w:lvl w:ilvl="0" w:tplc="8C8A2FEC">
      <w:start w:val="1"/>
      <w:numFmt w:val="decimal"/>
      <w:pStyle w:val="10"/>
      <w:lvlText w:val="%1."/>
      <w:lvlJc w:val="left"/>
      <w:pPr>
        <w:tabs>
          <w:tab w:val="num" w:pos="0"/>
        </w:tabs>
        <w:ind w:left="1898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>
      <w:start w:val="1"/>
      <w:numFmt w:val="lowerRoman"/>
      <w:lvlText w:val="%3."/>
      <w:lvlJc w:val="right"/>
      <w:pPr>
        <w:ind w:left="2858" w:hanging="480"/>
      </w:pPr>
    </w:lvl>
    <w:lvl w:ilvl="3" w:tplc="0409000F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1">
    <w:nsid w:val="520979C2"/>
    <w:multiLevelType w:val="hybridMultilevel"/>
    <w:tmpl w:val="499A19E6"/>
    <w:lvl w:ilvl="0" w:tplc="EB328B4C">
      <w:start w:val="1"/>
      <w:numFmt w:val="decimal"/>
      <w:suff w:val="nothing"/>
      <w:lvlText w:val="第%1案："/>
      <w:lvlJc w:val="left"/>
      <w:pPr>
        <w:ind w:left="906" w:hanging="480"/>
      </w:pPr>
      <w:rPr>
        <w:rFonts w:ascii="標楷體" w:eastAsia="標楷體" w:hAnsi="標楷體" w:hint="default"/>
        <w:b w:val="0"/>
        <w:i w:val="0"/>
        <w:caps w:val="0"/>
        <w:strike w:val="0"/>
        <w:dstrike w:val="0"/>
        <w:vanish w:val="0"/>
        <w:color w:val="auto"/>
        <w:spacing w:val="24"/>
        <w:sz w:val="28"/>
        <w:u w:val="none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>
    <w:nsid w:val="5B1B512E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3">
    <w:nsid w:val="5B307DBF"/>
    <w:multiLevelType w:val="multilevel"/>
    <w:tmpl w:val="CECE6BFA"/>
    <w:styleLink w:val="161"/>
    <w:lvl w:ilvl="0">
      <w:start w:val="1"/>
      <w:numFmt w:val="decimal"/>
      <w:lvlText w:val="%1、"/>
      <w:lvlJc w:val="left"/>
      <w:pPr>
        <w:tabs>
          <w:tab w:val="num" w:pos="1446"/>
        </w:tabs>
        <w:ind w:left="1446" w:hanging="539"/>
      </w:pPr>
      <w:rPr>
        <w:rFonts w:ascii="標楷體" w:eastAsia="標楷體" w:hAnsi="標楷體"/>
        <w:kern w:val="2"/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1A83175"/>
    <w:multiLevelType w:val="hybridMultilevel"/>
    <w:tmpl w:val="333623B6"/>
    <w:lvl w:ilvl="0" w:tplc="AD8C8704">
      <w:start w:val="1"/>
      <w:numFmt w:val="decimal"/>
      <w:pStyle w:val="11"/>
      <w:lvlText w:val="%1."/>
      <w:lvlJc w:val="left"/>
      <w:pPr>
        <w:ind w:left="66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62937F5B"/>
    <w:multiLevelType w:val="hybridMultilevel"/>
    <w:tmpl w:val="D5942F42"/>
    <w:lvl w:ilvl="0" w:tplc="7FAE94C6">
      <w:start w:val="1"/>
      <w:numFmt w:val="decimal"/>
      <w:lvlText w:val="(%1)"/>
      <w:lvlJc w:val="left"/>
      <w:pPr>
        <w:ind w:left="1139" w:hanging="480"/>
      </w:pPr>
      <w:rPr>
        <w:rFonts w:ascii="標楷體" w:eastAsia="標楷體" w:hAnsi="標楷體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6">
    <w:nsid w:val="635B62CA"/>
    <w:multiLevelType w:val="hybridMultilevel"/>
    <w:tmpl w:val="60DE9162"/>
    <w:lvl w:ilvl="0" w:tplc="09987FEC">
      <w:start w:val="1"/>
      <w:numFmt w:val="decimal"/>
      <w:lvlText w:val="%1."/>
      <w:lvlJc w:val="left"/>
      <w:pPr>
        <w:ind w:left="1139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7">
    <w:nsid w:val="6B265C6F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8">
    <w:nsid w:val="6B7E0FD9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9">
    <w:nsid w:val="797315E0"/>
    <w:multiLevelType w:val="hybridMultilevel"/>
    <w:tmpl w:val="D70A20AA"/>
    <w:lvl w:ilvl="0" w:tplc="0409000F">
      <w:start w:val="1"/>
      <w:numFmt w:val="decimal"/>
      <w:lvlText w:val="%1."/>
      <w:lvlJc w:val="left"/>
      <w:pPr>
        <w:ind w:left="13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40">
    <w:nsid w:val="7C7E3A33"/>
    <w:multiLevelType w:val="hybridMultilevel"/>
    <w:tmpl w:val="D14E16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CC0266D"/>
    <w:multiLevelType w:val="hybridMultilevel"/>
    <w:tmpl w:val="FF9A80C6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2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:lang w:val="en-US"/>
      </w:rPr>
    </w:lvl>
    <w:lvl w:ilvl="1" w:tplc="2FCE76F0">
      <w:start w:val="1"/>
      <w:numFmt w:val="decimal"/>
      <w:suff w:val="nothing"/>
      <w:lvlText w:val="%2."/>
      <w:lvlJc w:val="left"/>
      <w:pPr>
        <w:ind w:left="2749" w:hanging="480"/>
      </w:pPr>
      <w:rPr>
        <w:rFonts w:ascii="標楷體" w:eastAsia="標楷體" w:hAnsi="標楷體" w:hint="eastAsia"/>
      </w:rPr>
    </w:lvl>
    <w:lvl w:ilvl="2" w:tplc="92B496A6">
      <w:start w:val="1"/>
      <w:numFmt w:val="decimal"/>
      <w:lvlText w:val="%3."/>
      <w:lvlJc w:val="left"/>
      <w:pPr>
        <w:ind w:left="1288" w:hanging="720"/>
      </w:pPr>
      <w:rPr>
        <w:rFonts w:ascii="標楷體" w:eastAsia="標楷體" w:hAnsi="標楷體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D51066FE">
      <w:start w:val="1"/>
      <w:numFmt w:val="taiwaneseCountingThousand"/>
      <w:lvlText w:val="(%5)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D1565D4"/>
    <w:multiLevelType w:val="multilevel"/>
    <w:tmpl w:val="F9B8920A"/>
    <w:lvl w:ilvl="0">
      <w:start w:val="1"/>
      <w:numFmt w:val="decimal"/>
      <w:lvlText w:val="%1."/>
      <w:lvlJc w:val="left"/>
      <w:pPr>
        <w:ind w:left="480" w:hanging="480"/>
      </w:pPr>
      <w:rPr>
        <w:u w:val="single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  <w:u w:val="single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9"/>
  </w:num>
  <w:num w:numId="3">
    <w:abstractNumId w:val="33"/>
  </w:num>
  <w:num w:numId="4">
    <w:abstractNumId w:val="24"/>
  </w:num>
  <w:num w:numId="5">
    <w:abstractNumId w:val="30"/>
  </w:num>
  <w:num w:numId="6">
    <w:abstractNumId w:val="34"/>
  </w:num>
  <w:num w:numId="7">
    <w:abstractNumId w:val="1"/>
  </w:num>
  <w:num w:numId="8">
    <w:abstractNumId w:val="25"/>
  </w:num>
  <w:num w:numId="9">
    <w:abstractNumId w:val="18"/>
  </w:num>
  <w:num w:numId="10">
    <w:abstractNumId w:val="8"/>
  </w:num>
  <w:num w:numId="11">
    <w:abstractNumId w:val="41"/>
  </w:num>
  <w:num w:numId="12">
    <w:abstractNumId w:val="26"/>
  </w:num>
  <w:num w:numId="13">
    <w:abstractNumId w:val="31"/>
  </w:num>
  <w:num w:numId="14">
    <w:abstractNumId w:val="4"/>
  </w:num>
  <w:num w:numId="15">
    <w:abstractNumId w:val="20"/>
  </w:num>
  <w:num w:numId="16">
    <w:abstractNumId w:val="22"/>
  </w:num>
  <w:num w:numId="17">
    <w:abstractNumId w:val="35"/>
  </w:num>
  <w:num w:numId="18">
    <w:abstractNumId w:val="7"/>
  </w:num>
  <w:num w:numId="19">
    <w:abstractNumId w:val="23"/>
  </w:num>
  <w:num w:numId="20">
    <w:abstractNumId w:val="27"/>
  </w:num>
  <w:num w:numId="21">
    <w:abstractNumId w:val="38"/>
  </w:num>
  <w:num w:numId="22">
    <w:abstractNumId w:val="37"/>
  </w:num>
  <w:num w:numId="23">
    <w:abstractNumId w:val="36"/>
  </w:num>
  <w:num w:numId="24">
    <w:abstractNumId w:val="0"/>
  </w:num>
  <w:num w:numId="25">
    <w:abstractNumId w:val="29"/>
  </w:num>
  <w:num w:numId="26">
    <w:abstractNumId w:val="6"/>
  </w:num>
  <w:num w:numId="27">
    <w:abstractNumId w:val="16"/>
  </w:num>
  <w:num w:numId="28">
    <w:abstractNumId w:val="19"/>
  </w:num>
  <w:num w:numId="29">
    <w:abstractNumId w:val="11"/>
  </w:num>
  <w:num w:numId="30">
    <w:abstractNumId w:val="40"/>
  </w:num>
  <w:num w:numId="31">
    <w:abstractNumId w:val="42"/>
  </w:num>
  <w:num w:numId="32">
    <w:abstractNumId w:val="21"/>
  </w:num>
  <w:num w:numId="33">
    <w:abstractNumId w:val="2"/>
  </w:num>
  <w:num w:numId="34">
    <w:abstractNumId w:val="39"/>
  </w:num>
  <w:num w:numId="35">
    <w:abstractNumId w:val="10"/>
  </w:num>
  <w:num w:numId="36">
    <w:abstractNumId w:val="17"/>
  </w:num>
  <w:num w:numId="37">
    <w:abstractNumId w:val="5"/>
  </w:num>
  <w:num w:numId="38">
    <w:abstractNumId w:val="12"/>
  </w:num>
  <w:num w:numId="39">
    <w:abstractNumId w:val="13"/>
  </w:num>
  <w:num w:numId="40">
    <w:abstractNumId w:val="3"/>
  </w:num>
  <w:num w:numId="41">
    <w:abstractNumId w:val="28"/>
  </w:num>
  <w:num w:numId="42">
    <w:abstractNumId w:val="32"/>
  </w:num>
  <w:num w:numId="43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ReportControlsVisible" w:val="Empty"/>
    <w:docVar w:name="_AMO_UniqueIdentifier" w:val="79452a15-5063-4cab-8a7b-8a889d0c6ea7"/>
    <w:docVar w:name="_AMO_XmlVersion" w:val="Empty"/>
  </w:docVars>
  <w:rsids>
    <w:rsidRoot w:val="00B4113B"/>
    <w:rsid w:val="000005D1"/>
    <w:rsid w:val="00000D90"/>
    <w:rsid w:val="00000EC7"/>
    <w:rsid w:val="0000118D"/>
    <w:rsid w:val="000012F8"/>
    <w:rsid w:val="00001577"/>
    <w:rsid w:val="000015D6"/>
    <w:rsid w:val="00001739"/>
    <w:rsid w:val="00001F3F"/>
    <w:rsid w:val="0000209E"/>
    <w:rsid w:val="000027C1"/>
    <w:rsid w:val="000029B8"/>
    <w:rsid w:val="00002A02"/>
    <w:rsid w:val="000031BA"/>
    <w:rsid w:val="000032DB"/>
    <w:rsid w:val="000033B5"/>
    <w:rsid w:val="000034A2"/>
    <w:rsid w:val="00003C89"/>
    <w:rsid w:val="00003CA4"/>
    <w:rsid w:val="0000440B"/>
    <w:rsid w:val="00004A88"/>
    <w:rsid w:val="00004BF0"/>
    <w:rsid w:val="00004CB9"/>
    <w:rsid w:val="00004F67"/>
    <w:rsid w:val="00005066"/>
    <w:rsid w:val="000052CF"/>
    <w:rsid w:val="000056E0"/>
    <w:rsid w:val="00005BDF"/>
    <w:rsid w:val="000060D8"/>
    <w:rsid w:val="000060EF"/>
    <w:rsid w:val="00006319"/>
    <w:rsid w:val="0000672E"/>
    <w:rsid w:val="00006E93"/>
    <w:rsid w:val="000072ED"/>
    <w:rsid w:val="00007518"/>
    <w:rsid w:val="000101A9"/>
    <w:rsid w:val="00010394"/>
    <w:rsid w:val="00010616"/>
    <w:rsid w:val="00010BCF"/>
    <w:rsid w:val="00010CC0"/>
    <w:rsid w:val="00010E94"/>
    <w:rsid w:val="00011F66"/>
    <w:rsid w:val="0001216C"/>
    <w:rsid w:val="000124FB"/>
    <w:rsid w:val="000125C6"/>
    <w:rsid w:val="00012BDC"/>
    <w:rsid w:val="00013642"/>
    <w:rsid w:val="0001385C"/>
    <w:rsid w:val="00013C83"/>
    <w:rsid w:val="00014209"/>
    <w:rsid w:val="00014893"/>
    <w:rsid w:val="00014988"/>
    <w:rsid w:val="00014CF9"/>
    <w:rsid w:val="00014E2A"/>
    <w:rsid w:val="0001512E"/>
    <w:rsid w:val="00015195"/>
    <w:rsid w:val="0001653A"/>
    <w:rsid w:val="00016616"/>
    <w:rsid w:val="00016A19"/>
    <w:rsid w:val="000175DB"/>
    <w:rsid w:val="00017B3F"/>
    <w:rsid w:val="0002062A"/>
    <w:rsid w:val="00021044"/>
    <w:rsid w:val="0002155C"/>
    <w:rsid w:val="00021B82"/>
    <w:rsid w:val="0002207E"/>
    <w:rsid w:val="00022163"/>
    <w:rsid w:val="00022374"/>
    <w:rsid w:val="0002249C"/>
    <w:rsid w:val="00022BC2"/>
    <w:rsid w:val="00023356"/>
    <w:rsid w:val="000234FF"/>
    <w:rsid w:val="00023820"/>
    <w:rsid w:val="00024534"/>
    <w:rsid w:val="00024ACE"/>
    <w:rsid w:val="00024DD7"/>
    <w:rsid w:val="00024EA1"/>
    <w:rsid w:val="00024EAE"/>
    <w:rsid w:val="0002523A"/>
    <w:rsid w:val="000252EB"/>
    <w:rsid w:val="00025511"/>
    <w:rsid w:val="0002558D"/>
    <w:rsid w:val="00025693"/>
    <w:rsid w:val="00025903"/>
    <w:rsid w:val="00025A92"/>
    <w:rsid w:val="0002603D"/>
    <w:rsid w:val="0002655E"/>
    <w:rsid w:val="0002661A"/>
    <w:rsid w:val="00026AAE"/>
    <w:rsid w:val="00026D1F"/>
    <w:rsid w:val="00027167"/>
    <w:rsid w:val="00027E04"/>
    <w:rsid w:val="00027EDD"/>
    <w:rsid w:val="00027F72"/>
    <w:rsid w:val="00030080"/>
    <w:rsid w:val="0003083F"/>
    <w:rsid w:val="00030964"/>
    <w:rsid w:val="0003115A"/>
    <w:rsid w:val="000311FF"/>
    <w:rsid w:val="0003202A"/>
    <w:rsid w:val="00032745"/>
    <w:rsid w:val="00032C14"/>
    <w:rsid w:val="000337C4"/>
    <w:rsid w:val="00033979"/>
    <w:rsid w:val="00033B8D"/>
    <w:rsid w:val="00033E7F"/>
    <w:rsid w:val="0003474B"/>
    <w:rsid w:val="00034B36"/>
    <w:rsid w:val="00034CCB"/>
    <w:rsid w:val="00035204"/>
    <w:rsid w:val="00035511"/>
    <w:rsid w:val="0003566B"/>
    <w:rsid w:val="00035842"/>
    <w:rsid w:val="00035939"/>
    <w:rsid w:val="0003594C"/>
    <w:rsid w:val="00035C8D"/>
    <w:rsid w:val="00036095"/>
    <w:rsid w:val="00036279"/>
    <w:rsid w:val="000367C3"/>
    <w:rsid w:val="00036B09"/>
    <w:rsid w:val="00036C9F"/>
    <w:rsid w:val="00037345"/>
    <w:rsid w:val="00037851"/>
    <w:rsid w:val="00037C91"/>
    <w:rsid w:val="00040B43"/>
    <w:rsid w:val="00040B6C"/>
    <w:rsid w:val="00040C19"/>
    <w:rsid w:val="00041401"/>
    <w:rsid w:val="0004188D"/>
    <w:rsid w:val="00041957"/>
    <w:rsid w:val="00041C52"/>
    <w:rsid w:val="00041C81"/>
    <w:rsid w:val="00042AE7"/>
    <w:rsid w:val="0004311D"/>
    <w:rsid w:val="00043BAF"/>
    <w:rsid w:val="000443C8"/>
    <w:rsid w:val="0004454E"/>
    <w:rsid w:val="00044CE3"/>
    <w:rsid w:val="00044D42"/>
    <w:rsid w:val="00044DE8"/>
    <w:rsid w:val="00044EA0"/>
    <w:rsid w:val="00044EAD"/>
    <w:rsid w:val="000454C4"/>
    <w:rsid w:val="00045821"/>
    <w:rsid w:val="00045A4D"/>
    <w:rsid w:val="00045EC8"/>
    <w:rsid w:val="000460D0"/>
    <w:rsid w:val="00046115"/>
    <w:rsid w:val="000463B1"/>
    <w:rsid w:val="00046892"/>
    <w:rsid w:val="00046CB3"/>
    <w:rsid w:val="00046F51"/>
    <w:rsid w:val="00047490"/>
    <w:rsid w:val="0004768F"/>
    <w:rsid w:val="00047B9C"/>
    <w:rsid w:val="00047E3E"/>
    <w:rsid w:val="00047E75"/>
    <w:rsid w:val="00047EB2"/>
    <w:rsid w:val="00050127"/>
    <w:rsid w:val="00050154"/>
    <w:rsid w:val="000501B5"/>
    <w:rsid w:val="000501E0"/>
    <w:rsid w:val="000503C5"/>
    <w:rsid w:val="000506A3"/>
    <w:rsid w:val="0005070E"/>
    <w:rsid w:val="00050A60"/>
    <w:rsid w:val="00050C27"/>
    <w:rsid w:val="00050CBD"/>
    <w:rsid w:val="00050D93"/>
    <w:rsid w:val="00050FE6"/>
    <w:rsid w:val="000511A0"/>
    <w:rsid w:val="000511CD"/>
    <w:rsid w:val="000512C1"/>
    <w:rsid w:val="00051ABA"/>
    <w:rsid w:val="0005204A"/>
    <w:rsid w:val="00052051"/>
    <w:rsid w:val="00052140"/>
    <w:rsid w:val="00052D45"/>
    <w:rsid w:val="00052EA3"/>
    <w:rsid w:val="0005303A"/>
    <w:rsid w:val="000531B8"/>
    <w:rsid w:val="000534E4"/>
    <w:rsid w:val="00053989"/>
    <w:rsid w:val="00053BE1"/>
    <w:rsid w:val="00053C98"/>
    <w:rsid w:val="00053EC4"/>
    <w:rsid w:val="000546B5"/>
    <w:rsid w:val="00054A77"/>
    <w:rsid w:val="00054D01"/>
    <w:rsid w:val="00054DEF"/>
    <w:rsid w:val="00054FDD"/>
    <w:rsid w:val="00055540"/>
    <w:rsid w:val="00055F41"/>
    <w:rsid w:val="00056266"/>
    <w:rsid w:val="00056669"/>
    <w:rsid w:val="0005678B"/>
    <w:rsid w:val="0005737D"/>
    <w:rsid w:val="00057598"/>
    <w:rsid w:val="00057829"/>
    <w:rsid w:val="0005785C"/>
    <w:rsid w:val="00057CE4"/>
    <w:rsid w:val="00057E8E"/>
    <w:rsid w:val="000609B4"/>
    <w:rsid w:val="00060BA4"/>
    <w:rsid w:val="00060C5E"/>
    <w:rsid w:val="00060CCD"/>
    <w:rsid w:val="00060D87"/>
    <w:rsid w:val="00061508"/>
    <w:rsid w:val="00061635"/>
    <w:rsid w:val="00062323"/>
    <w:rsid w:val="000626BA"/>
    <w:rsid w:val="00062950"/>
    <w:rsid w:val="000629A1"/>
    <w:rsid w:val="00062A37"/>
    <w:rsid w:val="00062B49"/>
    <w:rsid w:val="000632BE"/>
    <w:rsid w:val="00063652"/>
    <w:rsid w:val="00063E7D"/>
    <w:rsid w:val="0006403B"/>
    <w:rsid w:val="00064184"/>
    <w:rsid w:val="00064AB1"/>
    <w:rsid w:val="00064BB6"/>
    <w:rsid w:val="00065350"/>
    <w:rsid w:val="00065574"/>
    <w:rsid w:val="000656D8"/>
    <w:rsid w:val="00065BF6"/>
    <w:rsid w:val="00065F47"/>
    <w:rsid w:val="000667D7"/>
    <w:rsid w:val="000668C4"/>
    <w:rsid w:val="00066F4E"/>
    <w:rsid w:val="0006702E"/>
    <w:rsid w:val="00067422"/>
    <w:rsid w:val="00067C6F"/>
    <w:rsid w:val="00067FAC"/>
    <w:rsid w:val="000700DD"/>
    <w:rsid w:val="00070179"/>
    <w:rsid w:val="000709F5"/>
    <w:rsid w:val="0007100B"/>
    <w:rsid w:val="00071657"/>
    <w:rsid w:val="000717C2"/>
    <w:rsid w:val="00071835"/>
    <w:rsid w:val="00071902"/>
    <w:rsid w:val="00071D21"/>
    <w:rsid w:val="00071E9C"/>
    <w:rsid w:val="00071F71"/>
    <w:rsid w:val="000721CE"/>
    <w:rsid w:val="000722BA"/>
    <w:rsid w:val="00072401"/>
    <w:rsid w:val="0007292B"/>
    <w:rsid w:val="00073E8A"/>
    <w:rsid w:val="00074064"/>
    <w:rsid w:val="00074262"/>
    <w:rsid w:val="00074819"/>
    <w:rsid w:val="0007492F"/>
    <w:rsid w:val="00074BC9"/>
    <w:rsid w:val="00074C74"/>
    <w:rsid w:val="00074CE6"/>
    <w:rsid w:val="000754BC"/>
    <w:rsid w:val="0007572A"/>
    <w:rsid w:val="00075746"/>
    <w:rsid w:val="000757A6"/>
    <w:rsid w:val="000758AB"/>
    <w:rsid w:val="000758CA"/>
    <w:rsid w:val="000759BA"/>
    <w:rsid w:val="00075BD9"/>
    <w:rsid w:val="000766AF"/>
    <w:rsid w:val="000766FD"/>
    <w:rsid w:val="000767C7"/>
    <w:rsid w:val="00076C15"/>
    <w:rsid w:val="000771F0"/>
    <w:rsid w:val="00077336"/>
    <w:rsid w:val="0007743D"/>
    <w:rsid w:val="00077495"/>
    <w:rsid w:val="000774AC"/>
    <w:rsid w:val="00077781"/>
    <w:rsid w:val="00077A69"/>
    <w:rsid w:val="00081078"/>
    <w:rsid w:val="0008114D"/>
    <w:rsid w:val="00081822"/>
    <w:rsid w:val="00081A6B"/>
    <w:rsid w:val="00081A91"/>
    <w:rsid w:val="00082443"/>
    <w:rsid w:val="000825F7"/>
    <w:rsid w:val="00082934"/>
    <w:rsid w:val="00082CAE"/>
    <w:rsid w:val="00082CE9"/>
    <w:rsid w:val="000843EA"/>
    <w:rsid w:val="000844D2"/>
    <w:rsid w:val="00084DC3"/>
    <w:rsid w:val="00085593"/>
    <w:rsid w:val="00085A3F"/>
    <w:rsid w:val="00085AFE"/>
    <w:rsid w:val="00085B45"/>
    <w:rsid w:val="00085C85"/>
    <w:rsid w:val="000861E7"/>
    <w:rsid w:val="000862F8"/>
    <w:rsid w:val="00086A5A"/>
    <w:rsid w:val="00086B27"/>
    <w:rsid w:val="00086C58"/>
    <w:rsid w:val="0008718A"/>
    <w:rsid w:val="000871FD"/>
    <w:rsid w:val="0008744A"/>
    <w:rsid w:val="00087E9C"/>
    <w:rsid w:val="00087EFA"/>
    <w:rsid w:val="00090837"/>
    <w:rsid w:val="00090FA4"/>
    <w:rsid w:val="000910D9"/>
    <w:rsid w:val="00091B70"/>
    <w:rsid w:val="00091C11"/>
    <w:rsid w:val="000922B5"/>
    <w:rsid w:val="0009283E"/>
    <w:rsid w:val="00093005"/>
    <w:rsid w:val="0009308C"/>
    <w:rsid w:val="000930EE"/>
    <w:rsid w:val="00093125"/>
    <w:rsid w:val="00093217"/>
    <w:rsid w:val="00093D87"/>
    <w:rsid w:val="00094418"/>
    <w:rsid w:val="000947EF"/>
    <w:rsid w:val="00094903"/>
    <w:rsid w:val="00094BCB"/>
    <w:rsid w:val="00094D48"/>
    <w:rsid w:val="000950F4"/>
    <w:rsid w:val="00095C3C"/>
    <w:rsid w:val="00096198"/>
    <w:rsid w:val="00096B22"/>
    <w:rsid w:val="00096CDA"/>
    <w:rsid w:val="00096DCC"/>
    <w:rsid w:val="000971E6"/>
    <w:rsid w:val="000972DD"/>
    <w:rsid w:val="000974CA"/>
    <w:rsid w:val="0009775F"/>
    <w:rsid w:val="00097796"/>
    <w:rsid w:val="000977F6"/>
    <w:rsid w:val="00097BF9"/>
    <w:rsid w:val="00097E24"/>
    <w:rsid w:val="00097FF7"/>
    <w:rsid w:val="000A027D"/>
    <w:rsid w:val="000A0741"/>
    <w:rsid w:val="000A086F"/>
    <w:rsid w:val="000A0ACB"/>
    <w:rsid w:val="000A0C79"/>
    <w:rsid w:val="000A19A8"/>
    <w:rsid w:val="000A2021"/>
    <w:rsid w:val="000A233E"/>
    <w:rsid w:val="000A2474"/>
    <w:rsid w:val="000A270B"/>
    <w:rsid w:val="000A2D72"/>
    <w:rsid w:val="000A30EB"/>
    <w:rsid w:val="000A31BE"/>
    <w:rsid w:val="000A3A1D"/>
    <w:rsid w:val="000A409C"/>
    <w:rsid w:val="000A4307"/>
    <w:rsid w:val="000A44C7"/>
    <w:rsid w:val="000A4752"/>
    <w:rsid w:val="000A47B4"/>
    <w:rsid w:val="000A4A59"/>
    <w:rsid w:val="000A5548"/>
    <w:rsid w:val="000A5614"/>
    <w:rsid w:val="000A5975"/>
    <w:rsid w:val="000A5DD4"/>
    <w:rsid w:val="000A5F19"/>
    <w:rsid w:val="000A6402"/>
    <w:rsid w:val="000A657B"/>
    <w:rsid w:val="000A6916"/>
    <w:rsid w:val="000A6C84"/>
    <w:rsid w:val="000A72C9"/>
    <w:rsid w:val="000A74AC"/>
    <w:rsid w:val="000A7785"/>
    <w:rsid w:val="000B03CF"/>
    <w:rsid w:val="000B0629"/>
    <w:rsid w:val="000B068B"/>
    <w:rsid w:val="000B09FF"/>
    <w:rsid w:val="000B0C9F"/>
    <w:rsid w:val="000B11EB"/>
    <w:rsid w:val="000B12EF"/>
    <w:rsid w:val="000B14AC"/>
    <w:rsid w:val="000B14FC"/>
    <w:rsid w:val="000B15A9"/>
    <w:rsid w:val="000B1A3A"/>
    <w:rsid w:val="000B2081"/>
    <w:rsid w:val="000B232B"/>
    <w:rsid w:val="000B263C"/>
    <w:rsid w:val="000B2738"/>
    <w:rsid w:val="000B2EE6"/>
    <w:rsid w:val="000B3073"/>
    <w:rsid w:val="000B331F"/>
    <w:rsid w:val="000B33BC"/>
    <w:rsid w:val="000B37FF"/>
    <w:rsid w:val="000B42CF"/>
    <w:rsid w:val="000B433E"/>
    <w:rsid w:val="000B4419"/>
    <w:rsid w:val="000B4988"/>
    <w:rsid w:val="000B4AC7"/>
    <w:rsid w:val="000B4BCE"/>
    <w:rsid w:val="000B4D2E"/>
    <w:rsid w:val="000B53FA"/>
    <w:rsid w:val="000B5499"/>
    <w:rsid w:val="000B551D"/>
    <w:rsid w:val="000B5C48"/>
    <w:rsid w:val="000B6883"/>
    <w:rsid w:val="000B6CEA"/>
    <w:rsid w:val="000B70EE"/>
    <w:rsid w:val="000B7200"/>
    <w:rsid w:val="000B72C2"/>
    <w:rsid w:val="000B73D9"/>
    <w:rsid w:val="000B7441"/>
    <w:rsid w:val="000B7488"/>
    <w:rsid w:val="000B7891"/>
    <w:rsid w:val="000C06D4"/>
    <w:rsid w:val="000C0A7C"/>
    <w:rsid w:val="000C0B4B"/>
    <w:rsid w:val="000C0BC2"/>
    <w:rsid w:val="000C0D92"/>
    <w:rsid w:val="000C1177"/>
    <w:rsid w:val="000C11F6"/>
    <w:rsid w:val="000C292C"/>
    <w:rsid w:val="000C2C38"/>
    <w:rsid w:val="000C2C49"/>
    <w:rsid w:val="000C2D53"/>
    <w:rsid w:val="000C32ED"/>
    <w:rsid w:val="000C34F9"/>
    <w:rsid w:val="000C4346"/>
    <w:rsid w:val="000C4BDA"/>
    <w:rsid w:val="000C53A5"/>
    <w:rsid w:val="000C54B6"/>
    <w:rsid w:val="000C5846"/>
    <w:rsid w:val="000C5A2E"/>
    <w:rsid w:val="000C5A4B"/>
    <w:rsid w:val="000C643F"/>
    <w:rsid w:val="000C6947"/>
    <w:rsid w:val="000C6C12"/>
    <w:rsid w:val="000C6E8B"/>
    <w:rsid w:val="000C77D2"/>
    <w:rsid w:val="000C79D1"/>
    <w:rsid w:val="000D024D"/>
    <w:rsid w:val="000D057E"/>
    <w:rsid w:val="000D05A5"/>
    <w:rsid w:val="000D0774"/>
    <w:rsid w:val="000D09D3"/>
    <w:rsid w:val="000D09F7"/>
    <w:rsid w:val="000D0E2F"/>
    <w:rsid w:val="000D0E93"/>
    <w:rsid w:val="000D0F7D"/>
    <w:rsid w:val="000D12A5"/>
    <w:rsid w:val="000D16AA"/>
    <w:rsid w:val="000D18C7"/>
    <w:rsid w:val="000D1D06"/>
    <w:rsid w:val="000D2355"/>
    <w:rsid w:val="000D2B96"/>
    <w:rsid w:val="000D2C60"/>
    <w:rsid w:val="000D2F16"/>
    <w:rsid w:val="000D2FA4"/>
    <w:rsid w:val="000D31C5"/>
    <w:rsid w:val="000D31FB"/>
    <w:rsid w:val="000D360A"/>
    <w:rsid w:val="000D3748"/>
    <w:rsid w:val="000D38C8"/>
    <w:rsid w:val="000D3B9A"/>
    <w:rsid w:val="000D3C3F"/>
    <w:rsid w:val="000D411B"/>
    <w:rsid w:val="000D490B"/>
    <w:rsid w:val="000D4D56"/>
    <w:rsid w:val="000D5689"/>
    <w:rsid w:val="000D5870"/>
    <w:rsid w:val="000D5913"/>
    <w:rsid w:val="000D6305"/>
    <w:rsid w:val="000D64FC"/>
    <w:rsid w:val="000D6AFB"/>
    <w:rsid w:val="000D717B"/>
    <w:rsid w:val="000D71CB"/>
    <w:rsid w:val="000D7465"/>
    <w:rsid w:val="000D7C97"/>
    <w:rsid w:val="000E000E"/>
    <w:rsid w:val="000E0067"/>
    <w:rsid w:val="000E0166"/>
    <w:rsid w:val="000E0B7A"/>
    <w:rsid w:val="000E0D35"/>
    <w:rsid w:val="000E141A"/>
    <w:rsid w:val="000E1793"/>
    <w:rsid w:val="000E17B3"/>
    <w:rsid w:val="000E2126"/>
    <w:rsid w:val="000E2481"/>
    <w:rsid w:val="000E2627"/>
    <w:rsid w:val="000E29AE"/>
    <w:rsid w:val="000E2A85"/>
    <w:rsid w:val="000E2C05"/>
    <w:rsid w:val="000E3415"/>
    <w:rsid w:val="000E355B"/>
    <w:rsid w:val="000E38AE"/>
    <w:rsid w:val="000E42F9"/>
    <w:rsid w:val="000E4329"/>
    <w:rsid w:val="000E451E"/>
    <w:rsid w:val="000E4DF0"/>
    <w:rsid w:val="000E4FF0"/>
    <w:rsid w:val="000E5818"/>
    <w:rsid w:val="000E5A35"/>
    <w:rsid w:val="000E5A63"/>
    <w:rsid w:val="000E5C55"/>
    <w:rsid w:val="000E5CD8"/>
    <w:rsid w:val="000E5F5D"/>
    <w:rsid w:val="000E648F"/>
    <w:rsid w:val="000E64B5"/>
    <w:rsid w:val="000E679B"/>
    <w:rsid w:val="000E67F9"/>
    <w:rsid w:val="000E6B55"/>
    <w:rsid w:val="000E6BA2"/>
    <w:rsid w:val="000E7126"/>
    <w:rsid w:val="000E724A"/>
    <w:rsid w:val="000E72AD"/>
    <w:rsid w:val="000F0159"/>
    <w:rsid w:val="000F0295"/>
    <w:rsid w:val="000F0B2B"/>
    <w:rsid w:val="000F0F88"/>
    <w:rsid w:val="000F12A8"/>
    <w:rsid w:val="000F12F6"/>
    <w:rsid w:val="000F1ADA"/>
    <w:rsid w:val="000F263E"/>
    <w:rsid w:val="000F277B"/>
    <w:rsid w:val="000F2AF1"/>
    <w:rsid w:val="000F3409"/>
    <w:rsid w:val="000F35D0"/>
    <w:rsid w:val="000F380D"/>
    <w:rsid w:val="000F3B35"/>
    <w:rsid w:val="000F5701"/>
    <w:rsid w:val="000F5DA1"/>
    <w:rsid w:val="000F6102"/>
    <w:rsid w:val="000F6219"/>
    <w:rsid w:val="000F6513"/>
    <w:rsid w:val="000F6A4E"/>
    <w:rsid w:val="000F6B07"/>
    <w:rsid w:val="000F6E97"/>
    <w:rsid w:val="000F7870"/>
    <w:rsid w:val="000F7956"/>
    <w:rsid w:val="000F7F5C"/>
    <w:rsid w:val="001001F6"/>
    <w:rsid w:val="00100488"/>
    <w:rsid w:val="001004DD"/>
    <w:rsid w:val="001015C5"/>
    <w:rsid w:val="0010220B"/>
    <w:rsid w:val="0010232A"/>
    <w:rsid w:val="00102345"/>
    <w:rsid w:val="00102422"/>
    <w:rsid w:val="00102512"/>
    <w:rsid w:val="00102585"/>
    <w:rsid w:val="00102FAA"/>
    <w:rsid w:val="00103043"/>
    <w:rsid w:val="001033E9"/>
    <w:rsid w:val="00103567"/>
    <w:rsid w:val="00103975"/>
    <w:rsid w:val="0010403F"/>
    <w:rsid w:val="001040F5"/>
    <w:rsid w:val="001044F4"/>
    <w:rsid w:val="00104599"/>
    <w:rsid w:val="001045C8"/>
    <w:rsid w:val="00104C10"/>
    <w:rsid w:val="00104EF8"/>
    <w:rsid w:val="0010574A"/>
    <w:rsid w:val="00105B90"/>
    <w:rsid w:val="00105CCE"/>
    <w:rsid w:val="001060AE"/>
    <w:rsid w:val="0010641B"/>
    <w:rsid w:val="0010649F"/>
    <w:rsid w:val="0010678C"/>
    <w:rsid w:val="00106B09"/>
    <w:rsid w:val="00106F11"/>
    <w:rsid w:val="00106F9C"/>
    <w:rsid w:val="0010748D"/>
    <w:rsid w:val="001077B5"/>
    <w:rsid w:val="00107D00"/>
    <w:rsid w:val="0011001D"/>
    <w:rsid w:val="001106FB"/>
    <w:rsid w:val="001107B7"/>
    <w:rsid w:val="001107D4"/>
    <w:rsid w:val="00110836"/>
    <w:rsid w:val="00110CAF"/>
    <w:rsid w:val="00110D56"/>
    <w:rsid w:val="001113E3"/>
    <w:rsid w:val="0011169A"/>
    <w:rsid w:val="00111F20"/>
    <w:rsid w:val="00112CB3"/>
    <w:rsid w:val="00112D6E"/>
    <w:rsid w:val="00112DBF"/>
    <w:rsid w:val="0011345B"/>
    <w:rsid w:val="001138A6"/>
    <w:rsid w:val="00113B54"/>
    <w:rsid w:val="00113E4E"/>
    <w:rsid w:val="00114042"/>
    <w:rsid w:val="00114597"/>
    <w:rsid w:val="00114BC0"/>
    <w:rsid w:val="00114BDE"/>
    <w:rsid w:val="001153B3"/>
    <w:rsid w:val="001154B2"/>
    <w:rsid w:val="00115B5D"/>
    <w:rsid w:val="00115BA6"/>
    <w:rsid w:val="001164A6"/>
    <w:rsid w:val="001165C4"/>
    <w:rsid w:val="0011684F"/>
    <w:rsid w:val="00116C91"/>
    <w:rsid w:val="00116E9A"/>
    <w:rsid w:val="00117155"/>
    <w:rsid w:val="001174D1"/>
    <w:rsid w:val="00117B45"/>
    <w:rsid w:val="00117C97"/>
    <w:rsid w:val="001202D4"/>
    <w:rsid w:val="001208DA"/>
    <w:rsid w:val="001208E4"/>
    <w:rsid w:val="00120CD1"/>
    <w:rsid w:val="00120DDD"/>
    <w:rsid w:val="00121057"/>
    <w:rsid w:val="0012184D"/>
    <w:rsid w:val="00121DB6"/>
    <w:rsid w:val="0012223C"/>
    <w:rsid w:val="001222F5"/>
    <w:rsid w:val="00122838"/>
    <w:rsid w:val="00123164"/>
    <w:rsid w:val="0012323B"/>
    <w:rsid w:val="001234C5"/>
    <w:rsid w:val="00123641"/>
    <w:rsid w:val="0012369C"/>
    <w:rsid w:val="00123846"/>
    <w:rsid w:val="00123E21"/>
    <w:rsid w:val="0012457A"/>
    <w:rsid w:val="001246B1"/>
    <w:rsid w:val="00124C07"/>
    <w:rsid w:val="00124DC1"/>
    <w:rsid w:val="00125502"/>
    <w:rsid w:val="00125716"/>
    <w:rsid w:val="00125B25"/>
    <w:rsid w:val="00125C9B"/>
    <w:rsid w:val="00125CCA"/>
    <w:rsid w:val="001261BE"/>
    <w:rsid w:val="001265A3"/>
    <w:rsid w:val="00126B2B"/>
    <w:rsid w:val="0012719F"/>
    <w:rsid w:val="001271B3"/>
    <w:rsid w:val="0012732A"/>
    <w:rsid w:val="00127429"/>
    <w:rsid w:val="0012755E"/>
    <w:rsid w:val="00127A8D"/>
    <w:rsid w:val="00127E70"/>
    <w:rsid w:val="00130072"/>
    <w:rsid w:val="00130325"/>
    <w:rsid w:val="0013094F"/>
    <w:rsid w:val="00130AAC"/>
    <w:rsid w:val="00131288"/>
    <w:rsid w:val="00131415"/>
    <w:rsid w:val="00131C9F"/>
    <w:rsid w:val="001321D5"/>
    <w:rsid w:val="0013225B"/>
    <w:rsid w:val="0013287F"/>
    <w:rsid w:val="001329D0"/>
    <w:rsid w:val="00132CDA"/>
    <w:rsid w:val="00133A47"/>
    <w:rsid w:val="00133E8D"/>
    <w:rsid w:val="001340B9"/>
    <w:rsid w:val="00134437"/>
    <w:rsid w:val="00134900"/>
    <w:rsid w:val="00135784"/>
    <w:rsid w:val="00135C18"/>
    <w:rsid w:val="0013693A"/>
    <w:rsid w:val="001369A3"/>
    <w:rsid w:val="00136A4E"/>
    <w:rsid w:val="001375C7"/>
    <w:rsid w:val="0013781D"/>
    <w:rsid w:val="00137A6A"/>
    <w:rsid w:val="00137C3E"/>
    <w:rsid w:val="00137DC7"/>
    <w:rsid w:val="00140203"/>
    <w:rsid w:val="001403EB"/>
    <w:rsid w:val="00140723"/>
    <w:rsid w:val="00140BAC"/>
    <w:rsid w:val="00140D95"/>
    <w:rsid w:val="0014128D"/>
    <w:rsid w:val="001413BD"/>
    <w:rsid w:val="00141FFE"/>
    <w:rsid w:val="0014223C"/>
    <w:rsid w:val="00142240"/>
    <w:rsid w:val="001424B7"/>
    <w:rsid w:val="00142D0F"/>
    <w:rsid w:val="00143436"/>
    <w:rsid w:val="0014367C"/>
    <w:rsid w:val="00143791"/>
    <w:rsid w:val="00143879"/>
    <w:rsid w:val="00143BFD"/>
    <w:rsid w:val="00143DAE"/>
    <w:rsid w:val="00144249"/>
    <w:rsid w:val="001445EF"/>
    <w:rsid w:val="00145046"/>
    <w:rsid w:val="00145366"/>
    <w:rsid w:val="001456CA"/>
    <w:rsid w:val="00145832"/>
    <w:rsid w:val="001461F8"/>
    <w:rsid w:val="001461F9"/>
    <w:rsid w:val="001462D8"/>
    <w:rsid w:val="001468CB"/>
    <w:rsid w:val="00146A62"/>
    <w:rsid w:val="00146E2C"/>
    <w:rsid w:val="0014706E"/>
    <w:rsid w:val="0014713B"/>
    <w:rsid w:val="0014728D"/>
    <w:rsid w:val="0014759D"/>
    <w:rsid w:val="00147AD7"/>
    <w:rsid w:val="00150052"/>
    <w:rsid w:val="001507B2"/>
    <w:rsid w:val="00150881"/>
    <w:rsid w:val="00150A2A"/>
    <w:rsid w:val="00150BC1"/>
    <w:rsid w:val="00150D29"/>
    <w:rsid w:val="00151747"/>
    <w:rsid w:val="00152162"/>
    <w:rsid w:val="001523D9"/>
    <w:rsid w:val="00152612"/>
    <w:rsid w:val="00152775"/>
    <w:rsid w:val="00152849"/>
    <w:rsid w:val="00152C83"/>
    <w:rsid w:val="00152D86"/>
    <w:rsid w:val="0015328E"/>
    <w:rsid w:val="00153365"/>
    <w:rsid w:val="0015342B"/>
    <w:rsid w:val="00153529"/>
    <w:rsid w:val="0015375F"/>
    <w:rsid w:val="001539A4"/>
    <w:rsid w:val="0015450F"/>
    <w:rsid w:val="00154597"/>
    <w:rsid w:val="00154665"/>
    <w:rsid w:val="001547D5"/>
    <w:rsid w:val="0015480E"/>
    <w:rsid w:val="0015487D"/>
    <w:rsid w:val="001548E4"/>
    <w:rsid w:val="00154A59"/>
    <w:rsid w:val="00155354"/>
    <w:rsid w:val="00155476"/>
    <w:rsid w:val="0015558D"/>
    <w:rsid w:val="00155684"/>
    <w:rsid w:val="00156A22"/>
    <w:rsid w:val="00156A8B"/>
    <w:rsid w:val="00156B04"/>
    <w:rsid w:val="00157C22"/>
    <w:rsid w:val="00157F51"/>
    <w:rsid w:val="0016035B"/>
    <w:rsid w:val="0016056A"/>
    <w:rsid w:val="0016089B"/>
    <w:rsid w:val="00160AD9"/>
    <w:rsid w:val="00161623"/>
    <w:rsid w:val="00161ACB"/>
    <w:rsid w:val="00161F4F"/>
    <w:rsid w:val="001621E6"/>
    <w:rsid w:val="0016270D"/>
    <w:rsid w:val="00163109"/>
    <w:rsid w:val="00163305"/>
    <w:rsid w:val="0016363E"/>
    <w:rsid w:val="00163EA6"/>
    <w:rsid w:val="001640E7"/>
    <w:rsid w:val="001647CD"/>
    <w:rsid w:val="00164A77"/>
    <w:rsid w:val="00164FCD"/>
    <w:rsid w:val="00165124"/>
    <w:rsid w:val="001657CC"/>
    <w:rsid w:val="00165A1F"/>
    <w:rsid w:val="00165A2E"/>
    <w:rsid w:val="00166D6E"/>
    <w:rsid w:val="001679C9"/>
    <w:rsid w:val="001701E2"/>
    <w:rsid w:val="0017022D"/>
    <w:rsid w:val="00170236"/>
    <w:rsid w:val="00170528"/>
    <w:rsid w:val="00170C41"/>
    <w:rsid w:val="00170F16"/>
    <w:rsid w:val="00171260"/>
    <w:rsid w:val="001712FB"/>
    <w:rsid w:val="00171585"/>
    <w:rsid w:val="001722A2"/>
    <w:rsid w:val="00172331"/>
    <w:rsid w:val="001727E8"/>
    <w:rsid w:val="001729AE"/>
    <w:rsid w:val="00172BCA"/>
    <w:rsid w:val="00172C65"/>
    <w:rsid w:val="00172E72"/>
    <w:rsid w:val="001731E9"/>
    <w:rsid w:val="001731FC"/>
    <w:rsid w:val="001733DB"/>
    <w:rsid w:val="001733E0"/>
    <w:rsid w:val="0017391F"/>
    <w:rsid w:val="00173D97"/>
    <w:rsid w:val="001743C5"/>
    <w:rsid w:val="00174873"/>
    <w:rsid w:val="00174ACE"/>
    <w:rsid w:val="0017514A"/>
    <w:rsid w:val="00175213"/>
    <w:rsid w:val="001755F7"/>
    <w:rsid w:val="001758FA"/>
    <w:rsid w:val="00175EE9"/>
    <w:rsid w:val="00176297"/>
    <w:rsid w:val="00176412"/>
    <w:rsid w:val="00176D84"/>
    <w:rsid w:val="00176E6C"/>
    <w:rsid w:val="00177097"/>
    <w:rsid w:val="00177117"/>
    <w:rsid w:val="00177219"/>
    <w:rsid w:val="0018037A"/>
    <w:rsid w:val="00180B78"/>
    <w:rsid w:val="00180C86"/>
    <w:rsid w:val="00180D46"/>
    <w:rsid w:val="00180EF0"/>
    <w:rsid w:val="00181107"/>
    <w:rsid w:val="001818C6"/>
    <w:rsid w:val="0018221E"/>
    <w:rsid w:val="00182228"/>
    <w:rsid w:val="00182336"/>
    <w:rsid w:val="001826EF"/>
    <w:rsid w:val="00182889"/>
    <w:rsid w:val="00182893"/>
    <w:rsid w:val="00182AC9"/>
    <w:rsid w:val="00182CF0"/>
    <w:rsid w:val="0018351B"/>
    <w:rsid w:val="001838F4"/>
    <w:rsid w:val="00183AEB"/>
    <w:rsid w:val="00183BE1"/>
    <w:rsid w:val="00183E5A"/>
    <w:rsid w:val="00183E7E"/>
    <w:rsid w:val="00184001"/>
    <w:rsid w:val="001841EB"/>
    <w:rsid w:val="0018434F"/>
    <w:rsid w:val="0018436E"/>
    <w:rsid w:val="00184410"/>
    <w:rsid w:val="00184A57"/>
    <w:rsid w:val="00184BA5"/>
    <w:rsid w:val="00184CCB"/>
    <w:rsid w:val="00184D24"/>
    <w:rsid w:val="00184F65"/>
    <w:rsid w:val="00185A47"/>
    <w:rsid w:val="00185C28"/>
    <w:rsid w:val="00185CCC"/>
    <w:rsid w:val="0018613D"/>
    <w:rsid w:val="0018687A"/>
    <w:rsid w:val="00186D8C"/>
    <w:rsid w:val="0018717C"/>
    <w:rsid w:val="00187261"/>
    <w:rsid w:val="00187557"/>
    <w:rsid w:val="00187668"/>
    <w:rsid w:val="00190089"/>
    <w:rsid w:val="001900AB"/>
    <w:rsid w:val="001900DC"/>
    <w:rsid w:val="001901E1"/>
    <w:rsid w:val="00190730"/>
    <w:rsid w:val="00190A0B"/>
    <w:rsid w:val="00191367"/>
    <w:rsid w:val="0019175C"/>
    <w:rsid w:val="00191BA2"/>
    <w:rsid w:val="00191DEC"/>
    <w:rsid w:val="0019201C"/>
    <w:rsid w:val="0019258A"/>
    <w:rsid w:val="00192C8F"/>
    <w:rsid w:val="00193861"/>
    <w:rsid w:val="001942C9"/>
    <w:rsid w:val="00194477"/>
    <w:rsid w:val="00194720"/>
    <w:rsid w:val="00194857"/>
    <w:rsid w:val="00194CBC"/>
    <w:rsid w:val="00195077"/>
    <w:rsid w:val="00195FB4"/>
    <w:rsid w:val="001960DF"/>
    <w:rsid w:val="001968F4"/>
    <w:rsid w:val="00196D5A"/>
    <w:rsid w:val="00197053"/>
    <w:rsid w:val="001971FF"/>
    <w:rsid w:val="00197415"/>
    <w:rsid w:val="00197BC3"/>
    <w:rsid w:val="00197D2D"/>
    <w:rsid w:val="00197E31"/>
    <w:rsid w:val="001A0057"/>
    <w:rsid w:val="001A01E0"/>
    <w:rsid w:val="001A06D1"/>
    <w:rsid w:val="001A0842"/>
    <w:rsid w:val="001A0B4A"/>
    <w:rsid w:val="001A0BCA"/>
    <w:rsid w:val="001A0C29"/>
    <w:rsid w:val="001A1077"/>
    <w:rsid w:val="001A1550"/>
    <w:rsid w:val="001A2005"/>
    <w:rsid w:val="001A20E7"/>
    <w:rsid w:val="001A241F"/>
    <w:rsid w:val="001A24D1"/>
    <w:rsid w:val="001A273D"/>
    <w:rsid w:val="001A291F"/>
    <w:rsid w:val="001A2B8D"/>
    <w:rsid w:val="001A2D36"/>
    <w:rsid w:val="001A3066"/>
    <w:rsid w:val="001A34FC"/>
    <w:rsid w:val="001A3BD1"/>
    <w:rsid w:val="001A3BFA"/>
    <w:rsid w:val="001A3E2B"/>
    <w:rsid w:val="001A4249"/>
    <w:rsid w:val="001A4A3E"/>
    <w:rsid w:val="001A4A5F"/>
    <w:rsid w:val="001A5583"/>
    <w:rsid w:val="001A6461"/>
    <w:rsid w:val="001A67E8"/>
    <w:rsid w:val="001A6E97"/>
    <w:rsid w:val="001A70B7"/>
    <w:rsid w:val="001A715B"/>
    <w:rsid w:val="001A72A0"/>
    <w:rsid w:val="001A7716"/>
    <w:rsid w:val="001A7B01"/>
    <w:rsid w:val="001A7E1F"/>
    <w:rsid w:val="001A7FA5"/>
    <w:rsid w:val="001B0163"/>
    <w:rsid w:val="001B019A"/>
    <w:rsid w:val="001B028F"/>
    <w:rsid w:val="001B06AB"/>
    <w:rsid w:val="001B089A"/>
    <w:rsid w:val="001B099C"/>
    <w:rsid w:val="001B0B3E"/>
    <w:rsid w:val="001B16A2"/>
    <w:rsid w:val="001B1851"/>
    <w:rsid w:val="001B1E8F"/>
    <w:rsid w:val="001B2056"/>
    <w:rsid w:val="001B2079"/>
    <w:rsid w:val="001B219B"/>
    <w:rsid w:val="001B270A"/>
    <w:rsid w:val="001B2AE5"/>
    <w:rsid w:val="001B2CC6"/>
    <w:rsid w:val="001B315F"/>
    <w:rsid w:val="001B35A1"/>
    <w:rsid w:val="001B3D0C"/>
    <w:rsid w:val="001B41F3"/>
    <w:rsid w:val="001B444D"/>
    <w:rsid w:val="001B4B25"/>
    <w:rsid w:val="001B4C2B"/>
    <w:rsid w:val="001B4EA6"/>
    <w:rsid w:val="001B5336"/>
    <w:rsid w:val="001B5B33"/>
    <w:rsid w:val="001B5D81"/>
    <w:rsid w:val="001B612E"/>
    <w:rsid w:val="001B62CB"/>
    <w:rsid w:val="001B6354"/>
    <w:rsid w:val="001B6875"/>
    <w:rsid w:val="001B69A7"/>
    <w:rsid w:val="001B6F62"/>
    <w:rsid w:val="001B719B"/>
    <w:rsid w:val="001B71BF"/>
    <w:rsid w:val="001B734F"/>
    <w:rsid w:val="001B7B07"/>
    <w:rsid w:val="001B7E43"/>
    <w:rsid w:val="001C0070"/>
    <w:rsid w:val="001C0293"/>
    <w:rsid w:val="001C03D5"/>
    <w:rsid w:val="001C09C3"/>
    <w:rsid w:val="001C1348"/>
    <w:rsid w:val="001C1542"/>
    <w:rsid w:val="001C1A49"/>
    <w:rsid w:val="001C1B29"/>
    <w:rsid w:val="001C2748"/>
    <w:rsid w:val="001C28FA"/>
    <w:rsid w:val="001C30CF"/>
    <w:rsid w:val="001C31E4"/>
    <w:rsid w:val="001C3296"/>
    <w:rsid w:val="001C3468"/>
    <w:rsid w:val="001C348E"/>
    <w:rsid w:val="001C34C3"/>
    <w:rsid w:val="001C3977"/>
    <w:rsid w:val="001C457C"/>
    <w:rsid w:val="001C4ACE"/>
    <w:rsid w:val="001C4D93"/>
    <w:rsid w:val="001C4E6E"/>
    <w:rsid w:val="001C4F83"/>
    <w:rsid w:val="001C5097"/>
    <w:rsid w:val="001C51AE"/>
    <w:rsid w:val="001C54B1"/>
    <w:rsid w:val="001C5BE2"/>
    <w:rsid w:val="001C5C4C"/>
    <w:rsid w:val="001C5E71"/>
    <w:rsid w:val="001C5FE5"/>
    <w:rsid w:val="001C67F8"/>
    <w:rsid w:val="001C6A79"/>
    <w:rsid w:val="001C6D62"/>
    <w:rsid w:val="001C6DE0"/>
    <w:rsid w:val="001C7530"/>
    <w:rsid w:val="001C7830"/>
    <w:rsid w:val="001C7A1F"/>
    <w:rsid w:val="001C7CCC"/>
    <w:rsid w:val="001C7E69"/>
    <w:rsid w:val="001D06CB"/>
    <w:rsid w:val="001D096B"/>
    <w:rsid w:val="001D1024"/>
    <w:rsid w:val="001D19EB"/>
    <w:rsid w:val="001D253E"/>
    <w:rsid w:val="001D2916"/>
    <w:rsid w:val="001D29EC"/>
    <w:rsid w:val="001D2FB1"/>
    <w:rsid w:val="001D325F"/>
    <w:rsid w:val="001D32C2"/>
    <w:rsid w:val="001D35E3"/>
    <w:rsid w:val="001D3777"/>
    <w:rsid w:val="001D387D"/>
    <w:rsid w:val="001D3944"/>
    <w:rsid w:val="001D3D61"/>
    <w:rsid w:val="001D4A74"/>
    <w:rsid w:val="001D4D4A"/>
    <w:rsid w:val="001D4F7D"/>
    <w:rsid w:val="001D54BF"/>
    <w:rsid w:val="001D5823"/>
    <w:rsid w:val="001D611A"/>
    <w:rsid w:val="001D613A"/>
    <w:rsid w:val="001D619C"/>
    <w:rsid w:val="001D6DBD"/>
    <w:rsid w:val="001D7045"/>
    <w:rsid w:val="001D707C"/>
    <w:rsid w:val="001D727D"/>
    <w:rsid w:val="001D74B8"/>
    <w:rsid w:val="001D7561"/>
    <w:rsid w:val="001D756F"/>
    <w:rsid w:val="001D7621"/>
    <w:rsid w:val="001D79FD"/>
    <w:rsid w:val="001D7ACC"/>
    <w:rsid w:val="001D7CBE"/>
    <w:rsid w:val="001D7FCD"/>
    <w:rsid w:val="001E0231"/>
    <w:rsid w:val="001E023E"/>
    <w:rsid w:val="001E0274"/>
    <w:rsid w:val="001E057B"/>
    <w:rsid w:val="001E0617"/>
    <w:rsid w:val="001E0A90"/>
    <w:rsid w:val="001E0BAE"/>
    <w:rsid w:val="001E1360"/>
    <w:rsid w:val="001E1422"/>
    <w:rsid w:val="001E1989"/>
    <w:rsid w:val="001E1C42"/>
    <w:rsid w:val="001E1D1D"/>
    <w:rsid w:val="001E1DAD"/>
    <w:rsid w:val="001E2018"/>
    <w:rsid w:val="001E3995"/>
    <w:rsid w:val="001E39DF"/>
    <w:rsid w:val="001E3DD6"/>
    <w:rsid w:val="001E4130"/>
    <w:rsid w:val="001E48F5"/>
    <w:rsid w:val="001E4D81"/>
    <w:rsid w:val="001E5116"/>
    <w:rsid w:val="001E55E8"/>
    <w:rsid w:val="001E57B2"/>
    <w:rsid w:val="001E5ECA"/>
    <w:rsid w:val="001E643A"/>
    <w:rsid w:val="001E656B"/>
    <w:rsid w:val="001E6FFF"/>
    <w:rsid w:val="001E71DD"/>
    <w:rsid w:val="001E729D"/>
    <w:rsid w:val="001E776D"/>
    <w:rsid w:val="001F0C69"/>
    <w:rsid w:val="001F0F90"/>
    <w:rsid w:val="001F105D"/>
    <w:rsid w:val="001F2047"/>
    <w:rsid w:val="001F25AF"/>
    <w:rsid w:val="001F291F"/>
    <w:rsid w:val="001F2952"/>
    <w:rsid w:val="001F3826"/>
    <w:rsid w:val="001F389A"/>
    <w:rsid w:val="001F3BA4"/>
    <w:rsid w:val="001F4231"/>
    <w:rsid w:val="001F4236"/>
    <w:rsid w:val="001F4850"/>
    <w:rsid w:val="001F4BA6"/>
    <w:rsid w:val="001F4F10"/>
    <w:rsid w:val="001F5F40"/>
    <w:rsid w:val="001F6934"/>
    <w:rsid w:val="001F6960"/>
    <w:rsid w:val="001F6A9E"/>
    <w:rsid w:val="001F6E03"/>
    <w:rsid w:val="001F71B2"/>
    <w:rsid w:val="001F71E7"/>
    <w:rsid w:val="001F72D2"/>
    <w:rsid w:val="001F7792"/>
    <w:rsid w:val="001F7EA1"/>
    <w:rsid w:val="002005AC"/>
    <w:rsid w:val="00200723"/>
    <w:rsid w:val="002011E6"/>
    <w:rsid w:val="002017BF"/>
    <w:rsid w:val="00201C4F"/>
    <w:rsid w:val="00202328"/>
    <w:rsid w:val="0020249B"/>
    <w:rsid w:val="002025B7"/>
    <w:rsid w:val="00202671"/>
    <w:rsid w:val="002026B7"/>
    <w:rsid w:val="0020270E"/>
    <w:rsid w:val="00202DF7"/>
    <w:rsid w:val="00203A96"/>
    <w:rsid w:val="00203BC4"/>
    <w:rsid w:val="00203CAD"/>
    <w:rsid w:val="00203E86"/>
    <w:rsid w:val="00204462"/>
    <w:rsid w:val="00204C5B"/>
    <w:rsid w:val="00204D28"/>
    <w:rsid w:val="002068B9"/>
    <w:rsid w:val="00206EB6"/>
    <w:rsid w:val="0020703B"/>
    <w:rsid w:val="00207121"/>
    <w:rsid w:val="00207A40"/>
    <w:rsid w:val="00207ADB"/>
    <w:rsid w:val="002105D1"/>
    <w:rsid w:val="00210601"/>
    <w:rsid w:val="00210B60"/>
    <w:rsid w:val="00210C56"/>
    <w:rsid w:val="00210EC2"/>
    <w:rsid w:val="002111BF"/>
    <w:rsid w:val="0021133A"/>
    <w:rsid w:val="0021136E"/>
    <w:rsid w:val="002116D1"/>
    <w:rsid w:val="00211836"/>
    <w:rsid w:val="00211903"/>
    <w:rsid w:val="00211A6A"/>
    <w:rsid w:val="00211E02"/>
    <w:rsid w:val="00211FBA"/>
    <w:rsid w:val="00211FC3"/>
    <w:rsid w:val="00212161"/>
    <w:rsid w:val="0021265A"/>
    <w:rsid w:val="00212DE6"/>
    <w:rsid w:val="0021306A"/>
    <w:rsid w:val="00213314"/>
    <w:rsid w:val="00213955"/>
    <w:rsid w:val="00213A7B"/>
    <w:rsid w:val="00213CC4"/>
    <w:rsid w:val="00214601"/>
    <w:rsid w:val="00214A4D"/>
    <w:rsid w:val="00214B2C"/>
    <w:rsid w:val="002152E3"/>
    <w:rsid w:val="002153AF"/>
    <w:rsid w:val="002155EE"/>
    <w:rsid w:val="00215619"/>
    <w:rsid w:val="002158DA"/>
    <w:rsid w:val="00215C25"/>
    <w:rsid w:val="00215CA6"/>
    <w:rsid w:val="00216A3D"/>
    <w:rsid w:val="0021732F"/>
    <w:rsid w:val="00217E3F"/>
    <w:rsid w:val="00217EF9"/>
    <w:rsid w:val="00220326"/>
    <w:rsid w:val="0022041D"/>
    <w:rsid w:val="002204E5"/>
    <w:rsid w:val="00220932"/>
    <w:rsid w:val="002209AA"/>
    <w:rsid w:val="00220A0F"/>
    <w:rsid w:val="00220DBB"/>
    <w:rsid w:val="00220F6A"/>
    <w:rsid w:val="00220F74"/>
    <w:rsid w:val="00221496"/>
    <w:rsid w:val="00221697"/>
    <w:rsid w:val="00221E54"/>
    <w:rsid w:val="002221C6"/>
    <w:rsid w:val="00222B33"/>
    <w:rsid w:val="00222FBF"/>
    <w:rsid w:val="002230E3"/>
    <w:rsid w:val="00223279"/>
    <w:rsid w:val="00223298"/>
    <w:rsid w:val="0022380B"/>
    <w:rsid w:val="00223B8C"/>
    <w:rsid w:val="002240C5"/>
    <w:rsid w:val="00224235"/>
    <w:rsid w:val="002245F3"/>
    <w:rsid w:val="00224718"/>
    <w:rsid w:val="002249C7"/>
    <w:rsid w:val="00224DA7"/>
    <w:rsid w:val="00224F1C"/>
    <w:rsid w:val="002252A1"/>
    <w:rsid w:val="00225EB0"/>
    <w:rsid w:val="00226102"/>
    <w:rsid w:val="002262B4"/>
    <w:rsid w:val="0022689B"/>
    <w:rsid w:val="0022704F"/>
    <w:rsid w:val="00227567"/>
    <w:rsid w:val="002277B6"/>
    <w:rsid w:val="00227BED"/>
    <w:rsid w:val="0023063B"/>
    <w:rsid w:val="00230C71"/>
    <w:rsid w:val="0023108D"/>
    <w:rsid w:val="002315BA"/>
    <w:rsid w:val="002317FE"/>
    <w:rsid w:val="002319F1"/>
    <w:rsid w:val="00231B8C"/>
    <w:rsid w:val="00231F67"/>
    <w:rsid w:val="0023287E"/>
    <w:rsid w:val="00233BDE"/>
    <w:rsid w:val="00234592"/>
    <w:rsid w:val="0023466D"/>
    <w:rsid w:val="002347FF"/>
    <w:rsid w:val="00234F36"/>
    <w:rsid w:val="00235230"/>
    <w:rsid w:val="00235D45"/>
    <w:rsid w:val="002365DC"/>
    <w:rsid w:val="00236785"/>
    <w:rsid w:val="00236B18"/>
    <w:rsid w:val="00236C33"/>
    <w:rsid w:val="00236E3F"/>
    <w:rsid w:val="00237243"/>
    <w:rsid w:val="002376E6"/>
    <w:rsid w:val="00237774"/>
    <w:rsid w:val="00237BEA"/>
    <w:rsid w:val="002402F2"/>
    <w:rsid w:val="00240538"/>
    <w:rsid w:val="002406F9"/>
    <w:rsid w:val="0024118B"/>
    <w:rsid w:val="002412DA"/>
    <w:rsid w:val="00241C90"/>
    <w:rsid w:val="00242287"/>
    <w:rsid w:val="0024250C"/>
    <w:rsid w:val="00244378"/>
    <w:rsid w:val="002444BE"/>
    <w:rsid w:val="00244521"/>
    <w:rsid w:val="00244935"/>
    <w:rsid w:val="002455A5"/>
    <w:rsid w:val="00245609"/>
    <w:rsid w:val="00245AFD"/>
    <w:rsid w:val="00245D74"/>
    <w:rsid w:val="00245E1C"/>
    <w:rsid w:val="00245EBF"/>
    <w:rsid w:val="002465B5"/>
    <w:rsid w:val="00246AFA"/>
    <w:rsid w:val="00246F7F"/>
    <w:rsid w:val="00247069"/>
    <w:rsid w:val="0024763C"/>
    <w:rsid w:val="002478E2"/>
    <w:rsid w:val="00250217"/>
    <w:rsid w:val="002507C7"/>
    <w:rsid w:val="00250867"/>
    <w:rsid w:val="002508EF"/>
    <w:rsid w:val="00251316"/>
    <w:rsid w:val="0025150A"/>
    <w:rsid w:val="0025198C"/>
    <w:rsid w:val="002519AF"/>
    <w:rsid w:val="002519BA"/>
    <w:rsid w:val="00251B92"/>
    <w:rsid w:val="00251DA6"/>
    <w:rsid w:val="002520B1"/>
    <w:rsid w:val="00252113"/>
    <w:rsid w:val="0025232F"/>
    <w:rsid w:val="00252883"/>
    <w:rsid w:val="00252ABC"/>
    <w:rsid w:val="002535A5"/>
    <w:rsid w:val="00253A12"/>
    <w:rsid w:val="00253C2F"/>
    <w:rsid w:val="00253DB8"/>
    <w:rsid w:val="002540ED"/>
    <w:rsid w:val="00254146"/>
    <w:rsid w:val="00254805"/>
    <w:rsid w:val="00254B44"/>
    <w:rsid w:val="00255749"/>
    <w:rsid w:val="00255761"/>
    <w:rsid w:val="00255768"/>
    <w:rsid w:val="0025582F"/>
    <w:rsid w:val="00255830"/>
    <w:rsid w:val="00256769"/>
    <w:rsid w:val="00256887"/>
    <w:rsid w:val="002568B1"/>
    <w:rsid w:val="00256AEE"/>
    <w:rsid w:val="00256D61"/>
    <w:rsid w:val="0025732F"/>
    <w:rsid w:val="002574F8"/>
    <w:rsid w:val="00257672"/>
    <w:rsid w:val="00257FCC"/>
    <w:rsid w:val="0026043C"/>
    <w:rsid w:val="002606CF"/>
    <w:rsid w:val="00260880"/>
    <w:rsid w:val="0026110F"/>
    <w:rsid w:val="0026259B"/>
    <w:rsid w:val="00262E9E"/>
    <w:rsid w:val="0026347B"/>
    <w:rsid w:val="0026348C"/>
    <w:rsid w:val="002637AF"/>
    <w:rsid w:val="00263916"/>
    <w:rsid w:val="00263AA7"/>
    <w:rsid w:val="00263FFE"/>
    <w:rsid w:val="00264067"/>
    <w:rsid w:val="00264224"/>
    <w:rsid w:val="0026463E"/>
    <w:rsid w:val="00264893"/>
    <w:rsid w:val="00264B50"/>
    <w:rsid w:val="00264D3F"/>
    <w:rsid w:val="002650FE"/>
    <w:rsid w:val="002652AB"/>
    <w:rsid w:val="00265AFB"/>
    <w:rsid w:val="0026680B"/>
    <w:rsid w:val="00266BEC"/>
    <w:rsid w:val="00266F02"/>
    <w:rsid w:val="00267191"/>
    <w:rsid w:val="002674BC"/>
    <w:rsid w:val="0026771E"/>
    <w:rsid w:val="0026790A"/>
    <w:rsid w:val="00267911"/>
    <w:rsid w:val="002700EA"/>
    <w:rsid w:val="00270361"/>
    <w:rsid w:val="002703DF"/>
    <w:rsid w:val="0027044F"/>
    <w:rsid w:val="002706D5"/>
    <w:rsid w:val="0027115A"/>
    <w:rsid w:val="002711F5"/>
    <w:rsid w:val="002711F6"/>
    <w:rsid w:val="0027139A"/>
    <w:rsid w:val="00271558"/>
    <w:rsid w:val="00271581"/>
    <w:rsid w:val="002715F3"/>
    <w:rsid w:val="00271630"/>
    <w:rsid w:val="00271DCD"/>
    <w:rsid w:val="00271F59"/>
    <w:rsid w:val="00271FC8"/>
    <w:rsid w:val="00272194"/>
    <w:rsid w:val="0027242F"/>
    <w:rsid w:val="00272752"/>
    <w:rsid w:val="00272DD6"/>
    <w:rsid w:val="00272F79"/>
    <w:rsid w:val="00273752"/>
    <w:rsid w:val="00273816"/>
    <w:rsid w:val="00273BA8"/>
    <w:rsid w:val="00273E39"/>
    <w:rsid w:val="00274225"/>
    <w:rsid w:val="002747D5"/>
    <w:rsid w:val="00274CF4"/>
    <w:rsid w:val="002753F7"/>
    <w:rsid w:val="002755B0"/>
    <w:rsid w:val="00275A69"/>
    <w:rsid w:val="00275B56"/>
    <w:rsid w:val="00275E2C"/>
    <w:rsid w:val="00275E58"/>
    <w:rsid w:val="00275EA6"/>
    <w:rsid w:val="002762C7"/>
    <w:rsid w:val="002764DE"/>
    <w:rsid w:val="00276D54"/>
    <w:rsid w:val="00277758"/>
    <w:rsid w:val="002801B7"/>
    <w:rsid w:val="002801F8"/>
    <w:rsid w:val="00280906"/>
    <w:rsid w:val="00280B14"/>
    <w:rsid w:val="0028128B"/>
    <w:rsid w:val="00281DE0"/>
    <w:rsid w:val="0028230B"/>
    <w:rsid w:val="0028232C"/>
    <w:rsid w:val="002824D0"/>
    <w:rsid w:val="00282541"/>
    <w:rsid w:val="00282596"/>
    <w:rsid w:val="00282F6F"/>
    <w:rsid w:val="002832AE"/>
    <w:rsid w:val="00283B02"/>
    <w:rsid w:val="00283DB0"/>
    <w:rsid w:val="00283F49"/>
    <w:rsid w:val="00284186"/>
    <w:rsid w:val="00284195"/>
    <w:rsid w:val="002841EA"/>
    <w:rsid w:val="002843AF"/>
    <w:rsid w:val="00284C7E"/>
    <w:rsid w:val="00284E31"/>
    <w:rsid w:val="00285001"/>
    <w:rsid w:val="002854F6"/>
    <w:rsid w:val="0028553E"/>
    <w:rsid w:val="0028564D"/>
    <w:rsid w:val="0028684D"/>
    <w:rsid w:val="00286AD7"/>
    <w:rsid w:val="00286B02"/>
    <w:rsid w:val="00286E0E"/>
    <w:rsid w:val="002870B1"/>
    <w:rsid w:val="00287686"/>
    <w:rsid w:val="002877CE"/>
    <w:rsid w:val="002878D6"/>
    <w:rsid w:val="00287B28"/>
    <w:rsid w:val="00287B42"/>
    <w:rsid w:val="0029021B"/>
    <w:rsid w:val="002905F6"/>
    <w:rsid w:val="00290B22"/>
    <w:rsid w:val="00290B59"/>
    <w:rsid w:val="00292057"/>
    <w:rsid w:val="002921B4"/>
    <w:rsid w:val="002926F0"/>
    <w:rsid w:val="00292A7F"/>
    <w:rsid w:val="00292CE5"/>
    <w:rsid w:val="002931BE"/>
    <w:rsid w:val="002933B6"/>
    <w:rsid w:val="0029342F"/>
    <w:rsid w:val="002938F0"/>
    <w:rsid w:val="00293B33"/>
    <w:rsid w:val="002947E9"/>
    <w:rsid w:val="00294E70"/>
    <w:rsid w:val="00294FE5"/>
    <w:rsid w:val="00295080"/>
    <w:rsid w:val="00295130"/>
    <w:rsid w:val="002953FD"/>
    <w:rsid w:val="00295536"/>
    <w:rsid w:val="0029553B"/>
    <w:rsid w:val="0029581F"/>
    <w:rsid w:val="00295ECB"/>
    <w:rsid w:val="00295FAF"/>
    <w:rsid w:val="00296ED1"/>
    <w:rsid w:val="00297017"/>
    <w:rsid w:val="00297079"/>
    <w:rsid w:val="00297372"/>
    <w:rsid w:val="00297949"/>
    <w:rsid w:val="002A05DE"/>
    <w:rsid w:val="002A07C8"/>
    <w:rsid w:val="002A07E8"/>
    <w:rsid w:val="002A08B5"/>
    <w:rsid w:val="002A0FE0"/>
    <w:rsid w:val="002A109D"/>
    <w:rsid w:val="002A1EE6"/>
    <w:rsid w:val="002A23F4"/>
    <w:rsid w:val="002A2739"/>
    <w:rsid w:val="002A2805"/>
    <w:rsid w:val="002A31E1"/>
    <w:rsid w:val="002A37EE"/>
    <w:rsid w:val="002A3B16"/>
    <w:rsid w:val="002A3C61"/>
    <w:rsid w:val="002A3F7F"/>
    <w:rsid w:val="002A40DF"/>
    <w:rsid w:val="002A433A"/>
    <w:rsid w:val="002A4625"/>
    <w:rsid w:val="002A46D2"/>
    <w:rsid w:val="002A4B08"/>
    <w:rsid w:val="002A4B85"/>
    <w:rsid w:val="002A4FEF"/>
    <w:rsid w:val="002A5782"/>
    <w:rsid w:val="002A5889"/>
    <w:rsid w:val="002A5D8D"/>
    <w:rsid w:val="002A6036"/>
    <w:rsid w:val="002A6140"/>
    <w:rsid w:val="002A6207"/>
    <w:rsid w:val="002A624E"/>
    <w:rsid w:val="002A63AC"/>
    <w:rsid w:val="002A63C3"/>
    <w:rsid w:val="002A6FAF"/>
    <w:rsid w:val="002A7090"/>
    <w:rsid w:val="002A71D1"/>
    <w:rsid w:val="002A7457"/>
    <w:rsid w:val="002A7653"/>
    <w:rsid w:val="002B08D7"/>
    <w:rsid w:val="002B0CEB"/>
    <w:rsid w:val="002B0FA9"/>
    <w:rsid w:val="002B1091"/>
    <w:rsid w:val="002B1151"/>
    <w:rsid w:val="002B1E2B"/>
    <w:rsid w:val="002B1F89"/>
    <w:rsid w:val="002B215A"/>
    <w:rsid w:val="002B2345"/>
    <w:rsid w:val="002B2809"/>
    <w:rsid w:val="002B28FF"/>
    <w:rsid w:val="002B29D3"/>
    <w:rsid w:val="002B29D7"/>
    <w:rsid w:val="002B2B12"/>
    <w:rsid w:val="002B3127"/>
    <w:rsid w:val="002B3384"/>
    <w:rsid w:val="002B35BE"/>
    <w:rsid w:val="002B39FD"/>
    <w:rsid w:val="002B3F01"/>
    <w:rsid w:val="002B438A"/>
    <w:rsid w:val="002B4560"/>
    <w:rsid w:val="002B54CF"/>
    <w:rsid w:val="002B5B72"/>
    <w:rsid w:val="002B5ECE"/>
    <w:rsid w:val="002B6168"/>
    <w:rsid w:val="002B6216"/>
    <w:rsid w:val="002B637C"/>
    <w:rsid w:val="002B653C"/>
    <w:rsid w:val="002B6570"/>
    <w:rsid w:val="002B6A10"/>
    <w:rsid w:val="002B6B75"/>
    <w:rsid w:val="002B7883"/>
    <w:rsid w:val="002C0841"/>
    <w:rsid w:val="002C0A5C"/>
    <w:rsid w:val="002C0A7F"/>
    <w:rsid w:val="002C0AE1"/>
    <w:rsid w:val="002C1236"/>
    <w:rsid w:val="002C12E2"/>
    <w:rsid w:val="002C13F9"/>
    <w:rsid w:val="002C171C"/>
    <w:rsid w:val="002C1D2C"/>
    <w:rsid w:val="002C1EFF"/>
    <w:rsid w:val="002C2906"/>
    <w:rsid w:val="002C29D9"/>
    <w:rsid w:val="002C2B2D"/>
    <w:rsid w:val="002C2DEA"/>
    <w:rsid w:val="002C2E08"/>
    <w:rsid w:val="002C330F"/>
    <w:rsid w:val="002C386F"/>
    <w:rsid w:val="002C4093"/>
    <w:rsid w:val="002C4471"/>
    <w:rsid w:val="002C4A4F"/>
    <w:rsid w:val="002C4D06"/>
    <w:rsid w:val="002C4EC1"/>
    <w:rsid w:val="002C5304"/>
    <w:rsid w:val="002C5383"/>
    <w:rsid w:val="002C5A4F"/>
    <w:rsid w:val="002C5EC7"/>
    <w:rsid w:val="002C6D26"/>
    <w:rsid w:val="002C7126"/>
    <w:rsid w:val="002D04AC"/>
    <w:rsid w:val="002D0937"/>
    <w:rsid w:val="002D1CBC"/>
    <w:rsid w:val="002D1CD4"/>
    <w:rsid w:val="002D1D1E"/>
    <w:rsid w:val="002D1E6B"/>
    <w:rsid w:val="002D1E94"/>
    <w:rsid w:val="002D1EC1"/>
    <w:rsid w:val="002D216A"/>
    <w:rsid w:val="002D25BC"/>
    <w:rsid w:val="002D2BBC"/>
    <w:rsid w:val="002D3386"/>
    <w:rsid w:val="002D35B5"/>
    <w:rsid w:val="002D3F6B"/>
    <w:rsid w:val="002D4045"/>
    <w:rsid w:val="002D42C6"/>
    <w:rsid w:val="002D46E8"/>
    <w:rsid w:val="002D4C5B"/>
    <w:rsid w:val="002D4F2A"/>
    <w:rsid w:val="002D5003"/>
    <w:rsid w:val="002D524B"/>
    <w:rsid w:val="002D5675"/>
    <w:rsid w:val="002D57FB"/>
    <w:rsid w:val="002D6348"/>
    <w:rsid w:val="002D6457"/>
    <w:rsid w:val="002D6A67"/>
    <w:rsid w:val="002D7D15"/>
    <w:rsid w:val="002D7D2C"/>
    <w:rsid w:val="002D7E44"/>
    <w:rsid w:val="002E03D1"/>
    <w:rsid w:val="002E059D"/>
    <w:rsid w:val="002E0DCB"/>
    <w:rsid w:val="002E12F2"/>
    <w:rsid w:val="002E1465"/>
    <w:rsid w:val="002E15E2"/>
    <w:rsid w:val="002E1C9C"/>
    <w:rsid w:val="002E1E7D"/>
    <w:rsid w:val="002E2250"/>
    <w:rsid w:val="002E3AFB"/>
    <w:rsid w:val="002E3F1C"/>
    <w:rsid w:val="002E44E7"/>
    <w:rsid w:val="002E4808"/>
    <w:rsid w:val="002E510B"/>
    <w:rsid w:val="002E5523"/>
    <w:rsid w:val="002E56E0"/>
    <w:rsid w:val="002E590A"/>
    <w:rsid w:val="002E5F55"/>
    <w:rsid w:val="002E621B"/>
    <w:rsid w:val="002E6733"/>
    <w:rsid w:val="002E6829"/>
    <w:rsid w:val="002E6858"/>
    <w:rsid w:val="002E6A30"/>
    <w:rsid w:val="002E71E4"/>
    <w:rsid w:val="002E74C6"/>
    <w:rsid w:val="002E768A"/>
    <w:rsid w:val="002E76B5"/>
    <w:rsid w:val="002E7BEC"/>
    <w:rsid w:val="002E7C53"/>
    <w:rsid w:val="002E7D09"/>
    <w:rsid w:val="002E7DB8"/>
    <w:rsid w:val="002E7E66"/>
    <w:rsid w:val="002E7EF9"/>
    <w:rsid w:val="002F0578"/>
    <w:rsid w:val="002F066C"/>
    <w:rsid w:val="002F13F8"/>
    <w:rsid w:val="002F190D"/>
    <w:rsid w:val="002F23CA"/>
    <w:rsid w:val="002F23E6"/>
    <w:rsid w:val="002F2B31"/>
    <w:rsid w:val="002F2D38"/>
    <w:rsid w:val="002F2D46"/>
    <w:rsid w:val="002F2E0E"/>
    <w:rsid w:val="002F33FD"/>
    <w:rsid w:val="002F37D4"/>
    <w:rsid w:val="002F37F6"/>
    <w:rsid w:val="002F3C8C"/>
    <w:rsid w:val="002F4CA5"/>
    <w:rsid w:val="002F52FA"/>
    <w:rsid w:val="002F542C"/>
    <w:rsid w:val="002F5B2F"/>
    <w:rsid w:val="002F64BD"/>
    <w:rsid w:val="002F6A3D"/>
    <w:rsid w:val="002F6B46"/>
    <w:rsid w:val="002F796E"/>
    <w:rsid w:val="002F7A0E"/>
    <w:rsid w:val="002F7ACF"/>
    <w:rsid w:val="002F7B8D"/>
    <w:rsid w:val="002F7BF2"/>
    <w:rsid w:val="00301156"/>
    <w:rsid w:val="003015C8"/>
    <w:rsid w:val="00301B44"/>
    <w:rsid w:val="00301D08"/>
    <w:rsid w:val="00302484"/>
    <w:rsid w:val="00303A5D"/>
    <w:rsid w:val="00303C88"/>
    <w:rsid w:val="00305BD8"/>
    <w:rsid w:val="00305C01"/>
    <w:rsid w:val="003067D3"/>
    <w:rsid w:val="0030687B"/>
    <w:rsid w:val="00306D0A"/>
    <w:rsid w:val="00306D1A"/>
    <w:rsid w:val="0030709A"/>
    <w:rsid w:val="00307C38"/>
    <w:rsid w:val="00307E79"/>
    <w:rsid w:val="00310D20"/>
    <w:rsid w:val="00310F31"/>
    <w:rsid w:val="003115B1"/>
    <w:rsid w:val="0031173F"/>
    <w:rsid w:val="00311C88"/>
    <w:rsid w:val="00311F99"/>
    <w:rsid w:val="003122DD"/>
    <w:rsid w:val="003127D5"/>
    <w:rsid w:val="00312907"/>
    <w:rsid w:val="0031344F"/>
    <w:rsid w:val="00313462"/>
    <w:rsid w:val="0031386A"/>
    <w:rsid w:val="00313921"/>
    <w:rsid w:val="00313A14"/>
    <w:rsid w:val="00313A60"/>
    <w:rsid w:val="00313E05"/>
    <w:rsid w:val="00313FC9"/>
    <w:rsid w:val="00314473"/>
    <w:rsid w:val="00314F47"/>
    <w:rsid w:val="00315152"/>
    <w:rsid w:val="0031535B"/>
    <w:rsid w:val="00315684"/>
    <w:rsid w:val="00315710"/>
    <w:rsid w:val="003157AA"/>
    <w:rsid w:val="003157FA"/>
    <w:rsid w:val="003158C3"/>
    <w:rsid w:val="003158D5"/>
    <w:rsid w:val="00315C0E"/>
    <w:rsid w:val="00315D12"/>
    <w:rsid w:val="003167FE"/>
    <w:rsid w:val="0031694B"/>
    <w:rsid w:val="00316DA8"/>
    <w:rsid w:val="003172AD"/>
    <w:rsid w:val="00317BF6"/>
    <w:rsid w:val="00317DEC"/>
    <w:rsid w:val="00317E4A"/>
    <w:rsid w:val="003207A6"/>
    <w:rsid w:val="00320DB4"/>
    <w:rsid w:val="00320FD7"/>
    <w:rsid w:val="0032136C"/>
    <w:rsid w:val="00321BBD"/>
    <w:rsid w:val="00321E30"/>
    <w:rsid w:val="00321E5B"/>
    <w:rsid w:val="00321EF7"/>
    <w:rsid w:val="003227F9"/>
    <w:rsid w:val="003228E7"/>
    <w:rsid w:val="00322CC2"/>
    <w:rsid w:val="00323893"/>
    <w:rsid w:val="003238AE"/>
    <w:rsid w:val="00323AB7"/>
    <w:rsid w:val="00323D16"/>
    <w:rsid w:val="00323EC9"/>
    <w:rsid w:val="003244CF"/>
    <w:rsid w:val="00324A23"/>
    <w:rsid w:val="00324B12"/>
    <w:rsid w:val="00325DFD"/>
    <w:rsid w:val="003263A9"/>
    <w:rsid w:val="003264D0"/>
    <w:rsid w:val="003264E5"/>
    <w:rsid w:val="0032737E"/>
    <w:rsid w:val="003276CD"/>
    <w:rsid w:val="00327A51"/>
    <w:rsid w:val="00327C51"/>
    <w:rsid w:val="00330808"/>
    <w:rsid w:val="00330A41"/>
    <w:rsid w:val="00330F3D"/>
    <w:rsid w:val="0033115F"/>
    <w:rsid w:val="003314EB"/>
    <w:rsid w:val="003318FE"/>
    <w:rsid w:val="00331AAA"/>
    <w:rsid w:val="00331C00"/>
    <w:rsid w:val="00331C8A"/>
    <w:rsid w:val="00331E0F"/>
    <w:rsid w:val="00331F8D"/>
    <w:rsid w:val="003325B3"/>
    <w:rsid w:val="003327BA"/>
    <w:rsid w:val="00332B4F"/>
    <w:rsid w:val="00333062"/>
    <w:rsid w:val="00333171"/>
    <w:rsid w:val="00333AEE"/>
    <w:rsid w:val="0033473B"/>
    <w:rsid w:val="00334D0B"/>
    <w:rsid w:val="00335210"/>
    <w:rsid w:val="0033527B"/>
    <w:rsid w:val="003354B3"/>
    <w:rsid w:val="003355FA"/>
    <w:rsid w:val="0033564C"/>
    <w:rsid w:val="0033588C"/>
    <w:rsid w:val="00335D02"/>
    <w:rsid w:val="00335EFD"/>
    <w:rsid w:val="00335F32"/>
    <w:rsid w:val="00336214"/>
    <w:rsid w:val="00336729"/>
    <w:rsid w:val="00336FC2"/>
    <w:rsid w:val="0033711B"/>
    <w:rsid w:val="0034047B"/>
    <w:rsid w:val="003405FB"/>
    <w:rsid w:val="00340AAE"/>
    <w:rsid w:val="00340CBF"/>
    <w:rsid w:val="0034114A"/>
    <w:rsid w:val="00341656"/>
    <w:rsid w:val="00341AD3"/>
    <w:rsid w:val="00341B83"/>
    <w:rsid w:val="003429D8"/>
    <w:rsid w:val="00342A68"/>
    <w:rsid w:val="00343614"/>
    <w:rsid w:val="00343CAD"/>
    <w:rsid w:val="00344201"/>
    <w:rsid w:val="003442E5"/>
    <w:rsid w:val="0034455F"/>
    <w:rsid w:val="00344A88"/>
    <w:rsid w:val="0034504B"/>
    <w:rsid w:val="00345EE9"/>
    <w:rsid w:val="00345F06"/>
    <w:rsid w:val="00346288"/>
    <w:rsid w:val="00346678"/>
    <w:rsid w:val="0034673B"/>
    <w:rsid w:val="00346BD8"/>
    <w:rsid w:val="00346F1E"/>
    <w:rsid w:val="00347371"/>
    <w:rsid w:val="003474B1"/>
    <w:rsid w:val="003475D4"/>
    <w:rsid w:val="00347809"/>
    <w:rsid w:val="003503A6"/>
    <w:rsid w:val="0035064C"/>
    <w:rsid w:val="003514B7"/>
    <w:rsid w:val="00351885"/>
    <w:rsid w:val="00351BA5"/>
    <w:rsid w:val="00351BBE"/>
    <w:rsid w:val="00351EDA"/>
    <w:rsid w:val="00352008"/>
    <w:rsid w:val="003521D5"/>
    <w:rsid w:val="003523B0"/>
    <w:rsid w:val="00352879"/>
    <w:rsid w:val="00352B0F"/>
    <w:rsid w:val="00352CCA"/>
    <w:rsid w:val="00352EED"/>
    <w:rsid w:val="00352F36"/>
    <w:rsid w:val="003531C5"/>
    <w:rsid w:val="003535AD"/>
    <w:rsid w:val="00353C8F"/>
    <w:rsid w:val="00354095"/>
    <w:rsid w:val="00354142"/>
    <w:rsid w:val="003544B5"/>
    <w:rsid w:val="0035473E"/>
    <w:rsid w:val="00354931"/>
    <w:rsid w:val="00354A46"/>
    <w:rsid w:val="0035504F"/>
    <w:rsid w:val="00355486"/>
    <w:rsid w:val="00355674"/>
    <w:rsid w:val="003557D7"/>
    <w:rsid w:val="0035580F"/>
    <w:rsid w:val="003558EE"/>
    <w:rsid w:val="00355C71"/>
    <w:rsid w:val="00355F9B"/>
    <w:rsid w:val="0035610F"/>
    <w:rsid w:val="00356408"/>
    <w:rsid w:val="003565D6"/>
    <w:rsid w:val="00356676"/>
    <w:rsid w:val="00356CB3"/>
    <w:rsid w:val="00356D65"/>
    <w:rsid w:val="00357605"/>
    <w:rsid w:val="00357A65"/>
    <w:rsid w:val="00360111"/>
    <w:rsid w:val="00360A9D"/>
    <w:rsid w:val="00360C95"/>
    <w:rsid w:val="00360CA5"/>
    <w:rsid w:val="00360CC9"/>
    <w:rsid w:val="00360FCD"/>
    <w:rsid w:val="0036121A"/>
    <w:rsid w:val="00361376"/>
    <w:rsid w:val="00362360"/>
    <w:rsid w:val="00362543"/>
    <w:rsid w:val="003628CE"/>
    <w:rsid w:val="00362A94"/>
    <w:rsid w:val="00363B29"/>
    <w:rsid w:val="00363C69"/>
    <w:rsid w:val="00363DD3"/>
    <w:rsid w:val="0036400F"/>
    <w:rsid w:val="00364038"/>
    <w:rsid w:val="00364484"/>
    <w:rsid w:val="00364736"/>
    <w:rsid w:val="00364A6D"/>
    <w:rsid w:val="00364CCB"/>
    <w:rsid w:val="00364E4E"/>
    <w:rsid w:val="00364F6A"/>
    <w:rsid w:val="00365287"/>
    <w:rsid w:val="003652B2"/>
    <w:rsid w:val="003655F6"/>
    <w:rsid w:val="0036578D"/>
    <w:rsid w:val="00365A14"/>
    <w:rsid w:val="00365AF9"/>
    <w:rsid w:val="00365CB5"/>
    <w:rsid w:val="00366662"/>
    <w:rsid w:val="00366A14"/>
    <w:rsid w:val="00366AFD"/>
    <w:rsid w:val="00366D3B"/>
    <w:rsid w:val="00366F5C"/>
    <w:rsid w:val="00367865"/>
    <w:rsid w:val="003701F7"/>
    <w:rsid w:val="00370ECA"/>
    <w:rsid w:val="0037116D"/>
    <w:rsid w:val="0037122C"/>
    <w:rsid w:val="00371345"/>
    <w:rsid w:val="00371707"/>
    <w:rsid w:val="00371F02"/>
    <w:rsid w:val="00371FE6"/>
    <w:rsid w:val="00372963"/>
    <w:rsid w:val="00372E44"/>
    <w:rsid w:val="00373792"/>
    <w:rsid w:val="003737C3"/>
    <w:rsid w:val="003737DE"/>
    <w:rsid w:val="00373A64"/>
    <w:rsid w:val="00373B5B"/>
    <w:rsid w:val="003742EE"/>
    <w:rsid w:val="003747A6"/>
    <w:rsid w:val="003748C9"/>
    <w:rsid w:val="0037490C"/>
    <w:rsid w:val="00374AF6"/>
    <w:rsid w:val="00374CB5"/>
    <w:rsid w:val="003756BB"/>
    <w:rsid w:val="00376020"/>
    <w:rsid w:val="00376B62"/>
    <w:rsid w:val="00376C3D"/>
    <w:rsid w:val="00377344"/>
    <w:rsid w:val="003776C2"/>
    <w:rsid w:val="00377809"/>
    <w:rsid w:val="003779EE"/>
    <w:rsid w:val="00377CDF"/>
    <w:rsid w:val="00377ED2"/>
    <w:rsid w:val="00377FE0"/>
    <w:rsid w:val="00380399"/>
    <w:rsid w:val="00380449"/>
    <w:rsid w:val="003805B1"/>
    <w:rsid w:val="003807A8"/>
    <w:rsid w:val="003808FF"/>
    <w:rsid w:val="00380E3D"/>
    <w:rsid w:val="003813B6"/>
    <w:rsid w:val="003817B6"/>
    <w:rsid w:val="003818CA"/>
    <w:rsid w:val="00382653"/>
    <w:rsid w:val="0038306E"/>
    <w:rsid w:val="00383468"/>
    <w:rsid w:val="003835F5"/>
    <w:rsid w:val="003838D6"/>
    <w:rsid w:val="00383A0A"/>
    <w:rsid w:val="00383ABF"/>
    <w:rsid w:val="00383CC6"/>
    <w:rsid w:val="00384230"/>
    <w:rsid w:val="00384433"/>
    <w:rsid w:val="003848DB"/>
    <w:rsid w:val="003849DF"/>
    <w:rsid w:val="003849FE"/>
    <w:rsid w:val="00384AC2"/>
    <w:rsid w:val="00384C07"/>
    <w:rsid w:val="00384F96"/>
    <w:rsid w:val="00385236"/>
    <w:rsid w:val="003853E8"/>
    <w:rsid w:val="003857BE"/>
    <w:rsid w:val="00385B55"/>
    <w:rsid w:val="00386152"/>
    <w:rsid w:val="003862B0"/>
    <w:rsid w:val="003870A8"/>
    <w:rsid w:val="00387205"/>
    <w:rsid w:val="003872EA"/>
    <w:rsid w:val="00387349"/>
    <w:rsid w:val="00387C0E"/>
    <w:rsid w:val="00387C3B"/>
    <w:rsid w:val="00387E43"/>
    <w:rsid w:val="0039084F"/>
    <w:rsid w:val="003908D6"/>
    <w:rsid w:val="00390FC3"/>
    <w:rsid w:val="003912DF"/>
    <w:rsid w:val="003918D3"/>
    <w:rsid w:val="00391CC2"/>
    <w:rsid w:val="00391E66"/>
    <w:rsid w:val="0039254A"/>
    <w:rsid w:val="00392592"/>
    <w:rsid w:val="00392A89"/>
    <w:rsid w:val="00392F23"/>
    <w:rsid w:val="003934E8"/>
    <w:rsid w:val="00393C66"/>
    <w:rsid w:val="00393E06"/>
    <w:rsid w:val="003942FB"/>
    <w:rsid w:val="0039440B"/>
    <w:rsid w:val="003944C2"/>
    <w:rsid w:val="0039457A"/>
    <w:rsid w:val="00394BAC"/>
    <w:rsid w:val="00394CBC"/>
    <w:rsid w:val="00394DD2"/>
    <w:rsid w:val="00394E56"/>
    <w:rsid w:val="00394E72"/>
    <w:rsid w:val="003953BD"/>
    <w:rsid w:val="0039588A"/>
    <w:rsid w:val="0039592F"/>
    <w:rsid w:val="00395A0F"/>
    <w:rsid w:val="00395BA2"/>
    <w:rsid w:val="00395BF3"/>
    <w:rsid w:val="00395E37"/>
    <w:rsid w:val="00395EE4"/>
    <w:rsid w:val="00395FD8"/>
    <w:rsid w:val="00396196"/>
    <w:rsid w:val="00396642"/>
    <w:rsid w:val="00396756"/>
    <w:rsid w:val="00396E2D"/>
    <w:rsid w:val="003970AB"/>
    <w:rsid w:val="0039758E"/>
    <w:rsid w:val="003A016E"/>
    <w:rsid w:val="003A0632"/>
    <w:rsid w:val="003A0707"/>
    <w:rsid w:val="003A08C5"/>
    <w:rsid w:val="003A0C32"/>
    <w:rsid w:val="003A1427"/>
    <w:rsid w:val="003A17B3"/>
    <w:rsid w:val="003A1EC5"/>
    <w:rsid w:val="003A2033"/>
    <w:rsid w:val="003A2228"/>
    <w:rsid w:val="003A250C"/>
    <w:rsid w:val="003A26B7"/>
    <w:rsid w:val="003A29F4"/>
    <w:rsid w:val="003A3048"/>
    <w:rsid w:val="003A36B4"/>
    <w:rsid w:val="003A3B35"/>
    <w:rsid w:val="003A40BA"/>
    <w:rsid w:val="003A518A"/>
    <w:rsid w:val="003A53C9"/>
    <w:rsid w:val="003A554A"/>
    <w:rsid w:val="003A5563"/>
    <w:rsid w:val="003A55E0"/>
    <w:rsid w:val="003A58F9"/>
    <w:rsid w:val="003A5934"/>
    <w:rsid w:val="003A59D7"/>
    <w:rsid w:val="003A59F5"/>
    <w:rsid w:val="003A6179"/>
    <w:rsid w:val="003A680A"/>
    <w:rsid w:val="003A6C56"/>
    <w:rsid w:val="003A70DB"/>
    <w:rsid w:val="003A7398"/>
    <w:rsid w:val="003A78C5"/>
    <w:rsid w:val="003A7CD0"/>
    <w:rsid w:val="003B005B"/>
    <w:rsid w:val="003B06D1"/>
    <w:rsid w:val="003B07AE"/>
    <w:rsid w:val="003B0B26"/>
    <w:rsid w:val="003B0B63"/>
    <w:rsid w:val="003B12C2"/>
    <w:rsid w:val="003B12D3"/>
    <w:rsid w:val="003B235A"/>
    <w:rsid w:val="003B269C"/>
    <w:rsid w:val="003B2C24"/>
    <w:rsid w:val="003B2F8F"/>
    <w:rsid w:val="003B33C1"/>
    <w:rsid w:val="003B3B02"/>
    <w:rsid w:val="003B3BD6"/>
    <w:rsid w:val="003B41F4"/>
    <w:rsid w:val="003B485B"/>
    <w:rsid w:val="003B4871"/>
    <w:rsid w:val="003B49CF"/>
    <w:rsid w:val="003B4CAA"/>
    <w:rsid w:val="003B4F83"/>
    <w:rsid w:val="003B5351"/>
    <w:rsid w:val="003B59D5"/>
    <w:rsid w:val="003B5EC4"/>
    <w:rsid w:val="003B5F82"/>
    <w:rsid w:val="003B61D7"/>
    <w:rsid w:val="003B657D"/>
    <w:rsid w:val="003B67D7"/>
    <w:rsid w:val="003B6C73"/>
    <w:rsid w:val="003B6E2B"/>
    <w:rsid w:val="003B7D2E"/>
    <w:rsid w:val="003B7FD5"/>
    <w:rsid w:val="003C005F"/>
    <w:rsid w:val="003C02E6"/>
    <w:rsid w:val="003C0728"/>
    <w:rsid w:val="003C0743"/>
    <w:rsid w:val="003C0BF1"/>
    <w:rsid w:val="003C1058"/>
    <w:rsid w:val="003C13EA"/>
    <w:rsid w:val="003C15B0"/>
    <w:rsid w:val="003C1D08"/>
    <w:rsid w:val="003C1FBE"/>
    <w:rsid w:val="003C206C"/>
    <w:rsid w:val="003C2158"/>
    <w:rsid w:val="003C2361"/>
    <w:rsid w:val="003C2C25"/>
    <w:rsid w:val="003C2D59"/>
    <w:rsid w:val="003C2EC7"/>
    <w:rsid w:val="003C2F00"/>
    <w:rsid w:val="003C3ABE"/>
    <w:rsid w:val="003C3B4C"/>
    <w:rsid w:val="003C3C54"/>
    <w:rsid w:val="003C3D8C"/>
    <w:rsid w:val="003C3FB4"/>
    <w:rsid w:val="003C488B"/>
    <w:rsid w:val="003C4F64"/>
    <w:rsid w:val="003C5C3C"/>
    <w:rsid w:val="003C5C66"/>
    <w:rsid w:val="003C5D35"/>
    <w:rsid w:val="003C6358"/>
    <w:rsid w:val="003C6543"/>
    <w:rsid w:val="003C69C9"/>
    <w:rsid w:val="003C6FAC"/>
    <w:rsid w:val="003C7781"/>
    <w:rsid w:val="003C7979"/>
    <w:rsid w:val="003D0557"/>
    <w:rsid w:val="003D138E"/>
    <w:rsid w:val="003D16F7"/>
    <w:rsid w:val="003D1ED8"/>
    <w:rsid w:val="003D1FA9"/>
    <w:rsid w:val="003D1FC4"/>
    <w:rsid w:val="003D21BC"/>
    <w:rsid w:val="003D227D"/>
    <w:rsid w:val="003D2456"/>
    <w:rsid w:val="003D257D"/>
    <w:rsid w:val="003D2A84"/>
    <w:rsid w:val="003D2BDB"/>
    <w:rsid w:val="003D2F29"/>
    <w:rsid w:val="003D2FA4"/>
    <w:rsid w:val="003D30A4"/>
    <w:rsid w:val="003D3A01"/>
    <w:rsid w:val="003D3A8C"/>
    <w:rsid w:val="003D3EBB"/>
    <w:rsid w:val="003D3F03"/>
    <w:rsid w:val="003D3F8D"/>
    <w:rsid w:val="003D4C61"/>
    <w:rsid w:val="003D4D57"/>
    <w:rsid w:val="003D4EBF"/>
    <w:rsid w:val="003D58A2"/>
    <w:rsid w:val="003D58AF"/>
    <w:rsid w:val="003D5A88"/>
    <w:rsid w:val="003D5B27"/>
    <w:rsid w:val="003D5DDD"/>
    <w:rsid w:val="003D63B9"/>
    <w:rsid w:val="003D69E0"/>
    <w:rsid w:val="003D6A7F"/>
    <w:rsid w:val="003D6AD2"/>
    <w:rsid w:val="003D6F0C"/>
    <w:rsid w:val="003D73D4"/>
    <w:rsid w:val="003D743A"/>
    <w:rsid w:val="003D7456"/>
    <w:rsid w:val="003D7E3D"/>
    <w:rsid w:val="003E031F"/>
    <w:rsid w:val="003E0AFF"/>
    <w:rsid w:val="003E0D81"/>
    <w:rsid w:val="003E1081"/>
    <w:rsid w:val="003E11D0"/>
    <w:rsid w:val="003E1464"/>
    <w:rsid w:val="003E1A4F"/>
    <w:rsid w:val="003E1BCF"/>
    <w:rsid w:val="003E1DE2"/>
    <w:rsid w:val="003E1F01"/>
    <w:rsid w:val="003E1F22"/>
    <w:rsid w:val="003E2143"/>
    <w:rsid w:val="003E27BC"/>
    <w:rsid w:val="003E292C"/>
    <w:rsid w:val="003E297C"/>
    <w:rsid w:val="003E29CC"/>
    <w:rsid w:val="003E2A77"/>
    <w:rsid w:val="003E2BDF"/>
    <w:rsid w:val="003E2FFC"/>
    <w:rsid w:val="003E301C"/>
    <w:rsid w:val="003E32AC"/>
    <w:rsid w:val="003E348E"/>
    <w:rsid w:val="003E3862"/>
    <w:rsid w:val="003E3F97"/>
    <w:rsid w:val="003E4296"/>
    <w:rsid w:val="003E4C92"/>
    <w:rsid w:val="003E4DB8"/>
    <w:rsid w:val="003E51C7"/>
    <w:rsid w:val="003E5530"/>
    <w:rsid w:val="003E5AFA"/>
    <w:rsid w:val="003E5C51"/>
    <w:rsid w:val="003E6176"/>
    <w:rsid w:val="003E6618"/>
    <w:rsid w:val="003E68C2"/>
    <w:rsid w:val="003E6AC6"/>
    <w:rsid w:val="003E6B35"/>
    <w:rsid w:val="003E6DE9"/>
    <w:rsid w:val="003E6E0B"/>
    <w:rsid w:val="003E6E54"/>
    <w:rsid w:val="003E726F"/>
    <w:rsid w:val="003E73C7"/>
    <w:rsid w:val="003E74A2"/>
    <w:rsid w:val="003E75BD"/>
    <w:rsid w:val="003E780B"/>
    <w:rsid w:val="003E7FC5"/>
    <w:rsid w:val="003F01FF"/>
    <w:rsid w:val="003F081D"/>
    <w:rsid w:val="003F08D2"/>
    <w:rsid w:val="003F0BF2"/>
    <w:rsid w:val="003F0DFB"/>
    <w:rsid w:val="003F0E01"/>
    <w:rsid w:val="003F1249"/>
    <w:rsid w:val="003F182B"/>
    <w:rsid w:val="003F1E8F"/>
    <w:rsid w:val="003F248A"/>
    <w:rsid w:val="003F28E8"/>
    <w:rsid w:val="003F2DDC"/>
    <w:rsid w:val="003F31F7"/>
    <w:rsid w:val="003F3389"/>
    <w:rsid w:val="003F386E"/>
    <w:rsid w:val="003F3BC4"/>
    <w:rsid w:val="003F406F"/>
    <w:rsid w:val="003F43D4"/>
    <w:rsid w:val="003F473A"/>
    <w:rsid w:val="003F4FDC"/>
    <w:rsid w:val="003F533A"/>
    <w:rsid w:val="003F5C28"/>
    <w:rsid w:val="003F6363"/>
    <w:rsid w:val="003F65CC"/>
    <w:rsid w:val="003F667A"/>
    <w:rsid w:val="003F6AD8"/>
    <w:rsid w:val="003F6C26"/>
    <w:rsid w:val="003F6F28"/>
    <w:rsid w:val="003F700F"/>
    <w:rsid w:val="003F7133"/>
    <w:rsid w:val="003F7A74"/>
    <w:rsid w:val="003F7B65"/>
    <w:rsid w:val="003F7FB9"/>
    <w:rsid w:val="0040063B"/>
    <w:rsid w:val="00400EF9"/>
    <w:rsid w:val="004010C9"/>
    <w:rsid w:val="00401136"/>
    <w:rsid w:val="00401166"/>
    <w:rsid w:val="00401E13"/>
    <w:rsid w:val="004020D0"/>
    <w:rsid w:val="0040226B"/>
    <w:rsid w:val="004022D2"/>
    <w:rsid w:val="0040272C"/>
    <w:rsid w:val="00402DE0"/>
    <w:rsid w:val="0040300F"/>
    <w:rsid w:val="00403253"/>
    <w:rsid w:val="004035FB"/>
    <w:rsid w:val="004037A1"/>
    <w:rsid w:val="00403817"/>
    <w:rsid w:val="004038EE"/>
    <w:rsid w:val="00403D24"/>
    <w:rsid w:val="00403D51"/>
    <w:rsid w:val="0040406D"/>
    <w:rsid w:val="004041CE"/>
    <w:rsid w:val="004047DF"/>
    <w:rsid w:val="00404E02"/>
    <w:rsid w:val="0040546F"/>
    <w:rsid w:val="004056B3"/>
    <w:rsid w:val="004056EA"/>
    <w:rsid w:val="00405732"/>
    <w:rsid w:val="0040575D"/>
    <w:rsid w:val="00405862"/>
    <w:rsid w:val="00405F20"/>
    <w:rsid w:val="004060A1"/>
    <w:rsid w:val="004064BE"/>
    <w:rsid w:val="00406773"/>
    <w:rsid w:val="004068BD"/>
    <w:rsid w:val="00406FA6"/>
    <w:rsid w:val="00407813"/>
    <w:rsid w:val="004078A3"/>
    <w:rsid w:val="00407AAB"/>
    <w:rsid w:val="00407AF2"/>
    <w:rsid w:val="00407B7B"/>
    <w:rsid w:val="00407B7D"/>
    <w:rsid w:val="00407DB7"/>
    <w:rsid w:val="00407EA3"/>
    <w:rsid w:val="00410687"/>
    <w:rsid w:val="004106AD"/>
    <w:rsid w:val="00410DBF"/>
    <w:rsid w:val="00411328"/>
    <w:rsid w:val="004116D6"/>
    <w:rsid w:val="00411A75"/>
    <w:rsid w:val="00411AE1"/>
    <w:rsid w:val="00411B51"/>
    <w:rsid w:val="00411F1B"/>
    <w:rsid w:val="00412199"/>
    <w:rsid w:val="004123C8"/>
    <w:rsid w:val="00412603"/>
    <w:rsid w:val="0041261D"/>
    <w:rsid w:val="004127DA"/>
    <w:rsid w:val="0041310D"/>
    <w:rsid w:val="0041343E"/>
    <w:rsid w:val="0041385B"/>
    <w:rsid w:val="00414197"/>
    <w:rsid w:val="00414940"/>
    <w:rsid w:val="00414FB7"/>
    <w:rsid w:val="00415385"/>
    <w:rsid w:val="0041556B"/>
    <w:rsid w:val="004155E6"/>
    <w:rsid w:val="004157BE"/>
    <w:rsid w:val="00415B7C"/>
    <w:rsid w:val="00415C46"/>
    <w:rsid w:val="0041621C"/>
    <w:rsid w:val="004164A2"/>
    <w:rsid w:val="00416573"/>
    <w:rsid w:val="004169A2"/>
    <w:rsid w:val="00416B2B"/>
    <w:rsid w:val="00416EF1"/>
    <w:rsid w:val="004172CE"/>
    <w:rsid w:val="004174A3"/>
    <w:rsid w:val="00417A16"/>
    <w:rsid w:val="00417C9C"/>
    <w:rsid w:val="00417CE8"/>
    <w:rsid w:val="00420337"/>
    <w:rsid w:val="004204EE"/>
    <w:rsid w:val="00420890"/>
    <w:rsid w:val="004209BE"/>
    <w:rsid w:val="00420A32"/>
    <w:rsid w:val="00420D5B"/>
    <w:rsid w:val="0042166D"/>
    <w:rsid w:val="00421A85"/>
    <w:rsid w:val="00421C25"/>
    <w:rsid w:val="00421DA2"/>
    <w:rsid w:val="00421EE8"/>
    <w:rsid w:val="00421F5C"/>
    <w:rsid w:val="0042246D"/>
    <w:rsid w:val="00422531"/>
    <w:rsid w:val="00422655"/>
    <w:rsid w:val="0042354B"/>
    <w:rsid w:val="00423784"/>
    <w:rsid w:val="0042398B"/>
    <w:rsid w:val="00423AAB"/>
    <w:rsid w:val="00423E85"/>
    <w:rsid w:val="00424CE8"/>
    <w:rsid w:val="00424D35"/>
    <w:rsid w:val="00425290"/>
    <w:rsid w:val="004252B4"/>
    <w:rsid w:val="00425A26"/>
    <w:rsid w:val="00425D36"/>
    <w:rsid w:val="0042635B"/>
    <w:rsid w:val="0042640A"/>
    <w:rsid w:val="00426E8E"/>
    <w:rsid w:val="0042707B"/>
    <w:rsid w:val="00427B27"/>
    <w:rsid w:val="00427B67"/>
    <w:rsid w:val="00427BFF"/>
    <w:rsid w:val="004302A8"/>
    <w:rsid w:val="004306D1"/>
    <w:rsid w:val="00430993"/>
    <w:rsid w:val="00430CEF"/>
    <w:rsid w:val="00430D0A"/>
    <w:rsid w:val="00430F03"/>
    <w:rsid w:val="0043109A"/>
    <w:rsid w:val="00431BEF"/>
    <w:rsid w:val="004321A0"/>
    <w:rsid w:val="0043327C"/>
    <w:rsid w:val="00433313"/>
    <w:rsid w:val="00433727"/>
    <w:rsid w:val="00433A7E"/>
    <w:rsid w:val="00434279"/>
    <w:rsid w:val="00434E2E"/>
    <w:rsid w:val="0043553D"/>
    <w:rsid w:val="00435901"/>
    <w:rsid w:val="00435C83"/>
    <w:rsid w:val="00436012"/>
    <w:rsid w:val="004361F6"/>
    <w:rsid w:val="00436244"/>
    <w:rsid w:val="00436662"/>
    <w:rsid w:val="00436A1E"/>
    <w:rsid w:val="00436B91"/>
    <w:rsid w:val="00436C41"/>
    <w:rsid w:val="00437BAE"/>
    <w:rsid w:val="004404DA"/>
    <w:rsid w:val="00440CA4"/>
    <w:rsid w:val="00440CA6"/>
    <w:rsid w:val="00440CFC"/>
    <w:rsid w:val="00441AE3"/>
    <w:rsid w:val="00441CBA"/>
    <w:rsid w:val="00441E03"/>
    <w:rsid w:val="0044210A"/>
    <w:rsid w:val="00442BA6"/>
    <w:rsid w:val="00443459"/>
    <w:rsid w:val="00443E93"/>
    <w:rsid w:val="00444343"/>
    <w:rsid w:val="004445ED"/>
    <w:rsid w:val="004447F8"/>
    <w:rsid w:val="00444A4E"/>
    <w:rsid w:val="00445583"/>
    <w:rsid w:val="00445CA1"/>
    <w:rsid w:val="00445D9B"/>
    <w:rsid w:val="00445F1F"/>
    <w:rsid w:val="0044613D"/>
    <w:rsid w:val="00446144"/>
    <w:rsid w:val="00446CA8"/>
    <w:rsid w:val="00446D53"/>
    <w:rsid w:val="0044700C"/>
    <w:rsid w:val="004478C0"/>
    <w:rsid w:val="00447DA3"/>
    <w:rsid w:val="00447DB9"/>
    <w:rsid w:val="00450023"/>
    <w:rsid w:val="0045037D"/>
    <w:rsid w:val="004503AD"/>
    <w:rsid w:val="00450863"/>
    <w:rsid w:val="00450FDE"/>
    <w:rsid w:val="004514ED"/>
    <w:rsid w:val="004516C4"/>
    <w:rsid w:val="004516FC"/>
    <w:rsid w:val="00451FE1"/>
    <w:rsid w:val="004525DD"/>
    <w:rsid w:val="00452634"/>
    <w:rsid w:val="00452DC9"/>
    <w:rsid w:val="00452E67"/>
    <w:rsid w:val="00452E8D"/>
    <w:rsid w:val="00452FB1"/>
    <w:rsid w:val="00453119"/>
    <w:rsid w:val="004532D9"/>
    <w:rsid w:val="00453EA3"/>
    <w:rsid w:val="00454602"/>
    <w:rsid w:val="004549F9"/>
    <w:rsid w:val="00454A8B"/>
    <w:rsid w:val="00454E0D"/>
    <w:rsid w:val="00455153"/>
    <w:rsid w:val="00455169"/>
    <w:rsid w:val="00455319"/>
    <w:rsid w:val="00455572"/>
    <w:rsid w:val="00455BFF"/>
    <w:rsid w:val="00455D0D"/>
    <w:rsid w:val="00455F5D"/>
    <w:rsid w:val="00456396"/>
    <w:rsid w:val="00456A0F"/>
    <w:rsid w:val="00456EF0"/>
    <w:rsid w:val="00456F1A"/>
    <w:rsid w:val="00457071"/>
    <w:rsid w:val="00457168"/>
    <w:rsid w:val="00457273"/>
    <w:rsid w:val="004573DF"/>
    <w:rsid w:val="00457607"/>
    <w:rsid w:val="00457883"/>
    <w:rsid w:val="00457CA9"/>
    <w:rsid w:val="00457DB3"/>
    <w:rsid w:val="004604C1"/>
    <w:rsid w:val="004605A3"/>
    <w:rsid w:val="00460608"/>
    <w:rsid w:val="004607AC"/>
    <w:rsid w:val="004609D6"/>
    <w:rsid w:val="0046102F"/>
    <w:rsid w:val="004610C3"/>
    <w:rsid w:val="00461112"/>
    <w:rsid w:val="00461389"/>
    <w:rsid w:val="004613F8"/>
    <w:rsid w:val="004616D7"/>
    <w:rsid w:val="00461877"/>
    <w:rsid w:val="00461A75"/>
    <w:rsid w:val="00461AF6"/>
    <w:rsid w:val="00461D37"/>
    <w:rsid w:val="0046278A"/>
    <w:rsid w:val="00462F7F"/>
    <w:rsid w:val="004630EC"/>
    <w:rsid w:val="004632D5"/>
    <w:rsid w:val="00463C10"/>
    <w:rsid w:val="00463F8D"/>
    <w:rsid w:val="0046418A"/>
    <w:rsid w:val="00464193"/>
    <w:rsid w:val="00464712"/>
    <w:rsid w:val="00464FBF"/>
    <w:rsid w:val="00465AC4"/>
    <w:rsid w:val="00466105"/>
    <w:rsid w:val="004661CA"/>
    <w:rsid w:val="004665A7"/>
    <w:rsid w:val="00466CA1"/>
    <w:rsid w:val="00466D7D"/>
    <w:rsid w:val="00466FFC"/>
    <w:rsid w:val="00467321"/>
    <w:rsid w:val="004676FF"/>
    <w:rsid w:val="0046787A"/>
    <w:rsid w:val="0047024C"/>
    <w:rsid w:val="00470509"/>
    <w:rsid w:val="004714C1"/>
    <w:rsid w:val="0047157F"/>
    <w:rsid w:val="004717D2"/>
    <w:rsid w:val="00471879"/>
    <w:rsid w:val="00471902"/>
    <w:rsid w:val="004720B0"/>
    <w:rsid w:val="004720DE"/>
    <w:rsid w:val="00472380"/>
    <w:rsid w:val="00473069"/>
    <w:rsid w:val="0047331A"/>
    <w:rsid w:val="00473546"/>
    <w:rsid w:val="00473605"/>
    <w:rsid w:val="00473944"/>
    <w:rsid w:val="00473B35"/>
    <w:rsid w:val="00473F59"/>
    <w:rsid w:val="00474270"/>
    <w:rsid w:val="0047443E"/>
    <w:rsid w:val="00474889"/>
    <w:rsid w:val="00474AF4"/>
    <w:rsid w:val="00474F04"/>
    <w:rsid w:val="0047555E"/>
    <w:rsid w:val="0047575F"/>
    <w:rsid w:val="004757A9"/>
    <w:rsid w:val="0047592E"/>
    <w:rsid w:val="0047620A"/>
    <w:rsid w:val="00476446"/>
    <w:rsid w:val="0047648D"/>
    <w:rsid w:val="00476765"/>
    <w:rsid w:val="00476A5A"/>
    <w:rsid w:val="00476BEA"/>
    <w:rsid w:val="00476E0B"/>
    <w:rsid w:val="00476F83"/>
    <w:rsid w:val="0047761D"/>
    <w:rsid w:val="00477B65"/>
    <w:rsid w:val="00480330"/>
    <w:rsid w:val="00480358"/>
    <w:rsid w:val="004806CF"/>
    <w:rsid w:val="00480F1D"/>
    <w:rsid w:val="0048106D"/>
    <w:rsid w:val="004817E6"/>
    <w:rsid w:val="00481ACD"/>
    <w:rsid w:val="004825E5"/>
    <w:rsid w:val="004830A4"/>
    <w:rsid w:val="0048334C"/>
    <w:rsid w:val="00483EE0"/>
    <w:rsid w:val="0048404E"/>
    <w:rsid w:val="0048409E"/>
    <w:rsid w:val="0048450A"/>
    <w:rsid w:val="00484729"/>
    <w:rsid w:val="0048494D"/>
    <w:rsid w:val="00484C37"/>
    <w:rsid w:val="00484EB6"/>
    <w:rsid w:val="004859CF"/>
    <w:rsid w:val="00486F36"/>
    <w:rsid w:val="00487571"/>
    <w:rsid w:val="004901EC"/>
    <w:rsid w:val="00490CD4"/>
    <w:rsid w:val="00490D48"/>
    <w:rsid w:val="00491250"/>
    <w:rsid w:val="00491873"/>
    <w:rsid w:val="00491D72"/>
    <w:rsid w:val="0049253D"/>
    <w:rsid w:val="004925E9"/>
    <w:rsid w:val="00492782"/>
    <w:rsid w:val="004929A8"/>
    <w:rsid w:val="00492A2C"/>
    <w:rsid w:val="00492AF5"/>
    <w:rsid w:val="00492DBE"/>
    <w:rsid w:val="00492F75"/>
    <w:rsid w:val="0049301A"/>
    <w:rsid w:val="004935D0"/>
    <w:rsid w:val="00493C4C"/>
    <w:rsid w:val="00493E73"/>
    <w:rsid w:val="00493F87"/>
    <w:rsid w:val="0049420F"/>
    <w:rsid w:val="0049425D"/>
    <w:rsid w:val="00494B72"/>
    <w:rsid w:val="00495C49"/>
    <w:rsid w:val="00496865"/>
    <w:rsid w:val="00496B2F"/>
    <w:rsid w:val="00496B39"/>
    <w:rsid w:val="00496F59"/>
    <w:rsid w:val="004975D5"/>
    <w:rsid w:val="0049769D"/>
    <w:rsid w:val="0049776C"/>
    <w:rsid w:val="004977A5"/>
    <w:rsid w:val="004A0308"/>
    <w:rsid w:val="004A0367"/>
    <w:rsid w:val="004A0529"/>
    <w:rsid w:val="004A071F"/>
    <w:rsid w:val="004A0F81"/>
    <w:rsid w:val="004A13B5"/>
    <w:rsid w:val="004A17EF"/>
    <w:rsid w:val="004A184C"/>
    <w:rsid w:val="004A1C66"/>
    <w:rsid w:val="004A1D9A"/>
    <w:rsid w:val="004A25ED"/>
    <w:rsid w:val="004A28D5"/>
    <w:rsid w:val="004A2A70"/>
    <w:rsid w:val="004A2EB9"/>
    <w:rsid w:val="004A369D"/>
    <w:rsid w:val="004A36A9"/>
    <w:rsid w:val="004A40F2"/>
    <w:rsid w:val="004A4127"/>
    <w:rsid w:val="004A4562"/>
    <w:rsid w:val="004A4A79"/>
    <w:rsid w:val="004A4B2D"/>
    <w:rsid w:val="004A4D91"/>
    <w:rsid w:val="004A52A4"/>
    <w:rsid w:val="004A54C9"/>
    <w:rsid w:val="004A559F"/>
    <w:rsid w:val="004A566A"/>
    <w:rsid w:val="004A5898"/>
    <w:rsid w:val="004A5BA4"/>
    <w:rsid w:val="004A5BBC"/>
    <w:rsid w:val="004A5D6E"/>
    <w:rsid w:val="004A5DEF"/>
    <w:rsid w:val="004A5E57"/>
    <w:rsid w:val="004A60EA"/>
    <w:rsid w:val="004A7392"/>
    <w:rsid w:val="004A7614"/>
    <w:rsid w:val="004A7628"/>
    <w:rsid w:val="004A76F5"/>
    <w:rsid w:val="004A79EB"/>
    <w:rsid w:val="004A7D54"/>
    <w:rsid w:val="004A7EDD"/>
    <w:rsid w:val="004B0590"/>
    <w:rsid w:val="004B081D"/>
    <w:rsid w:val="004B0911"/>
    <w:rsid w:val="004B09DA"/>
    <w:rsid w:val="004B0C24"/>
    <w:rsid w:val="004B1109"/>
    <w:rsid w:val="004B1645"/>
    <w:rsid w:val="004B1BAD"/>
    <w:rsid w:val="004B1BC6"/>
    <w:rsid w:val="004B1BD7"/>
    <w:rsid w:val="004B1C4E"/>
    <w:rsid w:val="004B1FA2"/>
    <w:rsid w:val="004B1FF5"/>
    <w:rsid w:val="004B20B2"/>
    <w:rsid w:val="004B2382"/>
    <w:rsid w:val="004B2483"/>
    <w:rsid w:val="004B24DE"/>
    <w:rsid w:val="004B25FD"/>
    <w:rsid w:val="004B27F6"/>
    <w:rsid w:val="004B2D1B"/>
    <w:rsid w:val="004B3088"/>
    <w:rsid w:val="004B33BB"/>
    <w:rsid w:val="004B33E2"/>
    <w:rsid w:val="004B355A"/>
    <w:rsid w:val="004B3BEE"/>
    <w:rsid w:val="004B3BF3"/>
    <w:rsid w:val="004B3F81"/>
    <w:rsid w:val="004B43AD"/>
    <w:rsid w:val="004B458E"/>
    <w:rsid w:val="004B4B62"/>
    <w:rsid w:val="004B4D52"/>
    <w:rsid w:val="004B4DA9"/>
    <w:rsid w:val="004B4E14"/>
    <w:rsid w:val="004B537E"/>
    <w:rsid w:val="004B5DD5"/>
    <w:rsid w:val="004B5E77"/>
    <w:rsid w:val="004B6500"/>
    <w:rsid w:val="004B71FD"/>
    <w:rsid w:val="004B72F6"/>
    <w:rsid w:val="004B746C"/>
    <w:rsid w:val="004B7693"/>
    <w:rsid w:val="004C0307"/>
    <w:rsid w:val="004C1314"/>
    <w:rsid w:val="004C15FB"/>
    <w:rsid w:val="004C17F3"/>
    <w:rsid w:val="004C2032"/>
    <w:rsid w:val="004C204B"/>
    <w:rsid w:val="004C217B"/>
    <w:rsid w:val="004C263F"/>
    <w:rsid w:val="004C28FA"/>
    <w:rsid w:val="004C2E03"/>
    <w:rsid w:val="004C2F45"/>
    <w:rsid w:val="004C34DD"/>
    <w:rsid w:val="004C3C71"/>
    <w:rsid w:val="004C3F7F"/>
    <w:rsid w:val="004C4432"/>
    <w:rsid w:val="004C44A7"/>
    <w:rsid w:val="004C4BFF"/>
    <w:rsid w:val="004C4E48"/>
    <w:rsid w:val="004C541C"/>
    <w:rsid w:val="004C5678"/>
    <w:rsid w:val="004C573E"/>
    <w:rsid w:val="004C58F1"/>
    <w:rsid w:val="004C591A"/>
    <w:rsid w:val="004C594D"/>
    <w:rsid w:val="004C5ACB"/>
    <w:rsid w:val="004C6336"/>
    <w:rsid w:val="004C6435"/>
    <w:rsid w:val="004C6FDA"/>
    <w:rsid w:val="004C7198"/>
    <w:rsid w:val="004C7253"/>
    <w:rsid w:val="004C72DE"/>
    <w:rsid w:val="004C7623"/>
    <w:rsid w:val="004C7AC6"/>
    <w:rsid w:val="004C7BEB"/>
    <w:rsid w:val="004C7FFE"/>
    <w:rsid w:val="004D0270"/>
    <w:rsid w:val="004D0693"/>
    <w:rsid w:val="004D0884"/>
    <w:rsid w:val="004D0ED1"/>
    <w:rsid w:val="004D152D"/>
    <w:rsid w:val="004D158B"/>
    <w:rsid w:val="004D1931"/>
    <w:rsid w:val="004D1CFC"/>
    <w:rsid w:val="004D2769"/>
    <w:rsid w:val="004D2D42"/>
    <w:rsid w:val="004D2F71"/>
    <w:rsid w:val="004D374C"/>
    <w:rsid w:val="004D392E"/>
    <w:rsid w:val="004D3E68"/>
    <w:rsid w:val="004D4402"/>
    <w:rsid w:val="004D4D03"/>
    <w:rsid w:val="004D5798"/>
    <w:rsid w:val="004D6EB4"/>
    <w:rsid w:val="004D72C0"/>
    <w:rsid w:val="004D72C4"/>
    <w:rsid w:val="004D739C"/>
    <w:rsid w:val="004D7460"/>
    <w:rsid w:val="004D796D"/>
    <w:rsid w:val="004E067B"/>
    <w:rsid w:val="004E101E"/>
    <w:rsid w:val="004E186B"/>
    <w:rsid w:val="004E1918"/>
    <w:rsid w:val="004E1D5A"/>
    <w:rsid w:val="004E2342"/>
    <w:rsid w:val="004E2B13"/>
    <w:rsid w:val="004E3262"/>
    <w:rsid w:val="004E3944"/>
    <w:rsid w:val="004E3C3C"/>
    <w:rsid w:val="004E427B"/>
    <w:rsid w:val="004E452B"/>
    <w:rsid w:val="004E46AD"/>
    <w:rsid w:val="004E4C60"/>
    <w:rsid w:val="004E4DE1"/>
    <w:rsid w:val="004E4E2B"/>
    <w:rsid w:val="004E4E53"/>
    <w:rsid w:val="004E5032"/>
    <w:rsid w:val="004E5182"/>
    <w:rsid w:val="004E5401"/>
    <w:rsid w:val="004E593C"/>
    <w:rsid w:val="004E5AA8"/>
    <w:rsid w:val="004E5C6C"/>
    <w:rsid w:val="004E6822"/>
    <w:rsid w:val="004E68A8"/>
    <w:rsid w:val="004E68EA"/>
    <w:rsid w:val="004E6BA2"/>
    <w:rsid w:val="004E6E25"/>
    <w:rsid w:val="004E744B"/>
    <w:rsid w:val="004E7CA6"/>
    <w:rsid w:val="004E7D2E"/>
    <w:rsid w:val="004E7F5B"/>
    <w:rsid w:val="004F01E1"/>
    <w:rsid w:val="004F04B9"/>
    <w:rsid w:val="004F05AE"/>
    <w:rsid w:val="004F0B6A"/>
    <w:rsid w:val="004F196F"/>
    <w:rsid w:val="004F2A14"/>
    <w:rsid w:val="004F2EAD"/>
    <w:rsid w:val="004F32FE"/>
    <w:rsid w:val="004F3380"/>
    <w:rsid w:val="004F3428"/>
    <w:rsid w:val="004F3565"/>
    <w:rsid w:val="004F3804"/>
    <w:rsid w:val="004F3A98"/>
    <w:rsid w:val="004F3D5E"/>
    <w:rsid w:val="004F3EA5"/>
    <w:rsid w:val="004F4573"/>
    <w:rsid w:val="004F46F0"/>
    <w:rsid w:val="004F46F2"/>
    <w:rsid w:val="004F5B3F"/>
    <w:rsid w:val="004F5FBA"/>
    <w:rsid w:val="004F6396"/>
    <w:rsid w:val="004F6707"/>
    <w:rsid w:val="004F6DBF"/>
    <w:rsid w:val="004F70E1"/>
    <w:rsid w:val="0050079C"/>
    <w:rsid w:val="005007C8"/>
    <w:rsid w:val="00501143"/>
    <w:rsid w:val="00501315"/>
    <w:rsid w:val="005018EB"/>
    <w:rsid w:val="00501D4A"/>
    <w:rsid w:val="00502B2F"/>
    <w:rsid w:val="0050331E"/>
    <w:rsid w:val="005039CF"/>
    <w:rsid w:val="00503A21"/>
    <w:rsid w:val="005040C2"/>
    <w:rsid w:val="00504209"/>
    <w:rsid w:val="0050463F"/>
    <w:rsid w:val="005046B5"/>
    <w:rsid w:val="0050538F"/>
    <w:rsid w:val="005054ED"/>
    <w:rsid w:val="0050584D"/>
    <w:rsid w:val="0050588B"/>
    <w:rsid w:val="00506190"/>
    <w:rsid w:val="005067FE"/>
    <w:rsid w:val="005074A0"/>
    <w:rsid w:val="005074CE"/>
    <w:rsid w:val="00507FA0"/>
    <w:rsid w:val="005100BA"/>
    <w:rsid w:val="0051012A"/>
    <w:rsid w:val="0051042B"/>
    <w:rsid w:val="00510FD9"/>
    <w:rsid w:val="005115EA"/>
    <w:rsid w:val="005117A5"/>
    <w:rsid w:val="005119A7"/>
    <w:rsid w:val="00512354"/>
    <w:rsid w:val="005123CF"/>
    <w:rsid w:val="005124CB"/>
    <w:rsid w:val="00512536"/>
    <w:rsid w:val="00512F6A"/>
    <w:rsid w:val="00513214"/>
    <w:rsid w:val="0051348E"/>
    <w:rsid w:val="005135C2"/>
    <w:rsid w:val="0051371A"/>
    <w:rsid w:val="00513C8B"/>
    <w:rsid w:val="00513E14"/>
    <w:rsid w:val="00514164"/>
    <w:rsid w:val="00514522"/>
    <w:rsid w:val="00514D99"/>
    <w:rsid w:val="00514E35"/>
    <w:rsid w:val="00514E84"/>
    <w:rsid w:val="005156DD"/>
    <w:rsid w:val="00515796"/>
    <w:rsid w:val="00515EF8"/>
    <w:rsid w:val="005160B3"/>
    <w:rsid w:val="00516D6C"/>
    <w:rsid w:val="00516E33"/>
    <w:rsid w:val="0051706D"/>
    <w:rsid w:val="0051766A"/>
    <w:rsid w:val="00517863"/>
    <w:rsid w:val="00517BD1"/>
    <w:rsid w:val="00520006"/>
    <w:rsid w:val="00520055"/>
    <w:rsid w:val="005200F1"/>
    <w:rsid w:val="00520146"/>
    <w:rsid w:val="005203F6"/>
    <w:rsid w:val="00520737"/>
    <w:rsid w:val="005207C5"/>
    <w:rsid w:val="00520ED3"/>
    <w:rsid w:val="0052102C"/>
    <w:rsid w:val="0052190A"/>
    <w:rsid w:val="00521B45"/>
    <w:rsid w:val="00521E35"/>
    <w:rsid w:val="00521FCA"/>
    <w:rsid w:val="00521FE9"/>
    <w:rsid w:val="0052277A"/>
    <w:rsid w:val="00522813"/>
    <w:rsid w:val="005229F5"/>
    <w:rsid w:val="00522B2B"/>
    <w:rsid w:val="00522B8F"/>
    <w:rsid w:val="00523398"/>
    <w:rsid w:val="005235C1"/>
    <w:rsid w:val="00523C02"/>
    <w:rsid w:val="005244C3"/>
    <w:rsid w:val="00524F54"/>
    <w:rsid w:val="00525179"/>
    <w:rsid w:val="005253F5"/>
    <w:rsid w:val="00525CFC"/>
    <w:rsid w:val="005262D9"/>
    <w:rsid w:val="0052638A"/>
    <w:rsid w:val="005268EE"/>
    <w:rsid w:val="00526E1A"/>
    <w:rsid w:val="005273BE"/>
    <w:rsid w:val="00527595"/>
    <w:rsid w:val="00527661"/>
    <w:rsid w:val="005277C0"/>
    <w:rsid w:val="0052785E"/>
    <w:rsid w:val="00527A6A"/>
    <w:rsid w:val="00527A74"/>
    <w:rsid w:val="00527ADE"/>
    <w:rsid w:val="00527B4E"/>
    <w:rsid w:val="00527E26"/>
    <w:rsid w:val="00527F36"/>
    <w:rsid w:val="00530DA3"/>
    <w:rsid w:val="00530E62"/>
    <w:rsid w:val="00530E6C"/>
    <w:rsid w:val="00531316"/>
    <w:rsid w:val="0053154A"/>
    <w:rsid w:val="00531615"/>
    <w:rsid w:val="005317D9"/>
    <w:rsid w:val="00531DDD"/>
    <w:rsid w:val="00532290"/>
    <w:rsid w:val="0053233A"/>
    <w:rsid w:val="005326C2"/>
    <w:rsid w:val="00532796"/>
    <w:rsid w:val="005327FB"/>
    <w:rsid w:val="00532BEE"/>
    <w:rsid w:val="00533B54"/>
    <w:rsid w:val="00533C64"/>
    <w:rsid w:val="00533CA9"/>
    <w:rsid w:val="00533F3F"/>
    <w:rsid w:val="005342BA"/>
    <w:rsid w:val="0053485C"/>
    <w:rsid w:val="0053510A"/>
    <w:rsid w:val="00535265"/>
    <w:rsid w:val="0053572F"/>
    <w:rsid w:val="0053601E"/>
    <w:rsid w:val="005365D9"/>
    <w:rsid w:val="00536A1A"/>
    <w:rsid w:val="00537173"/>
    <w:rsid w:val="005372CB"/>
    <w:rsid w:val="0053742E"/>
    <w:rsid w:val="005377CE"/>
    <w:rsid w:val="005378B9"/>
    <w:rsid w:val="00540118"/>
    <w:rsid w:val="00540184"/>
    <w:rsid w:val="00540423"/>
    <w:rsid w:val="0054056E"/>
    <w:rsid w:val="005408CC"/>
    <w:rsid w:val="00540CD6"/>
    <w:rsid w:val="00540D06"/>
    <w:rsid w:val="005413D8"/>
    <w:rsid w:val="00541418"/>
    <w:rsid w:val="00541540"/>
    <w:rsid w:val="00541BFA"/>
    <w:rsid w:val="00542047"/>
    <w:rsid w:val="005425E6"/>
    <w:rsid w:val="0054274A"/>
    <w:rsid w:val="00542802"/>
    <w:rsid w:val="00542F12"/>
    <w:rsid w:val="00542FB4"/>
    <w:rsid w:val="00543A30"/>
    <w:rsid w:val="00543CF4"/>
    <w:rsid w:val="0054461F"/>
    <w:rsid w:val="005447B4"/>
    <w:rsid w:val="005448EF"/>
    <w:rsid w:val="005451B6"/>
    <w:rsid w:val="00545B63"/>
    <w:rsid w:val="00545F13"/>
    <w:rsid w:val="005461D8"/>
    <w:rsid w:val="00546361"/>
    <w:rsid w:val="00546435"/>
    <w:rsid w:val="005465CD"/>
    <w:rsid w:val="0054680E"/>
    <w:rsid w:val="00546AAD"/>
    <w:rsid w:val="00546C08"/>
    <w:rsid w:val="00546C67"/>
    <w:rsid w:val="00546DD3"/>
    <w:rsid w:val="00546E8B"/>
    <w:rsid w:val="00547276"/>
    <w:rsid w:val="0054740D"/>
    <w:rsid w:val="00547A98"/>
    <w:rsid w:val="00550288"/>
    <w:rsid w:val="00550AD2"/>
    <w:rsid w:val="00551075"/>
    <w:rsid w:val="00551392"/>
    <w:rsid w:val="00552213"/>
    <w:rsid w:val="005522E8"/>
    <w:rsid w:val="005528E2"/>
    <w:rsid w:val="005529BD"/>
    <w:rsid w:val="00552FCC"/>
    <w:rsid w:val="00553D57"/>
    <w:rsid w:val="00553F81"/>
    <w:rsid w:val="005541A1"/>
    <w:rsid w:val="00554301"/>
    <w:rsid w:val="0055436C"/>
    <w:rsid w:val="0055450F"/>
    <w:rsid w:val="0055469A"/>
    <w:rsid w:val="0055507A"/>
    <w:rsid w:val="0055599C"/>
    <w:rsid w:val="00555FC9"/>
    <w:rsid w:val="005564AB"/>
    <w:rsid w:val="005568DA"/>
    <w:rsid w:val="005571A5"/>
    <w:rsid w:val="005573AA"/>
    <w:rsid w:val="00557F3E"/>
    <w:rsid w:val="00560045"/>
    <w:rsid w:val="005606BC"/>
    <w:rsid w:val="00560A50"/>
    <w:rsid w:val="00560ACF"/>
    <w:rsid w:val="00560C29"/>
    <w:rsid w:val="0056119F"/>
    <w:rsid w:val="00561525"/>
    <w:rsid w:val="00561529"/>
    <w:rsid w:val="00561BA2"/>
    <w:rsid w:val="00561CDE"/>
    <w:rsid w:val="00561DD8"/>
    <w:rsid w:val="00562153"/>
    <w:rsid w:val="00562632"/>
    <w:rsid w:val="00562F00"/>
    <w:rsid w:val="0056339E"/>
    <w:rsid w:val="005634CC"/>
    <w:rsid w:val="005637B5"/>
    <w:rsid w:val="0056416E"/>
    <w:rsid w:val="00564895"/>
    <w:rsid w:val="00564C7F"/>
    <w:rsid w:val="00565529"/>
    <w:rsid w:val="00565997"/>
    <w:rsid w:val="00566164"/>
    <w:rsid w:val="0056673A"/>
    <w:rsid w:val="00566ACC"/>
    <w:rsid w:val="00566C77"/>
    <w:rsid w:val="005670B9"/>
    <w:rsid w:val="00567754"/>
    <w:rsid w:val="00567874"/>
    <w:rsid w:val="00567B94"/>
    <w:rsid w:val="00570A8E"/>
    <w:rsid w:val="00570C13"/>
    <w:rsid w:val="00571332"/>
    <w:rsid w:val="0057135B"/>
    <w:rsid w:val="0057151D"/>
    <w:rsid w:val="00571CA2"/>
    <w:rsid w:val="00572164"/>
    <w:rsid w:val="00572320"/>
    <w:rsid w:val="005724F8"/>
    <w:rsid w:val="00572773"/>
    <w:rsid w:val="00572952"/>
    <w:rsid w:val="0057299B"/>
    <w:rsid w:val="005729A7"/>
    <w:rsid w:val="00572D70"/>
    <w:rsid w:val="00572DBA"/>
    <w:rsid w:val="00572E6E"/>
    <w:rsid w:val="0057318A"/>
    <w:rsid w:val="00573262"/>
    <w:rsid w:val="005736BE"/>
    <w:rsid w:val="00573A66"/>
    <w:rsid w:val="00573F8E"/>
    <w:rsid w:val="00574217"/>
    <w:rsid w:val="00574591"/>
    <w:rsid w:val="00574671"/>
    <w:rsid w:val="005746ED"/>
    <w:rsid w:val="00574CE1"/>
    <w:rsid w:val="00574D93"/>
    <w:rsid w:val="00574DFD"/>
    <w:rsid w:val="00575117"/>
    <w:rsid w:val="005751BB"/>
    <w:rsid w:val="005753E5"/>
    <w:rsid w:val="005756BC"/>
    <w:rsid w:val="00575730"/>
    <w:rsid w:val="0057635E"/>
    <w:rsid w:val="005763BA"/>
    <w:rsid w:val="00576B00"/>
    <w:rsid w:val="00576D89"/>
    <w:rsid w:val="00577BB3"/>
    <w:rsid w:val="00577EA6"/>
    <w:rsid w:val="00577F06"/>
    <w:rsid w:val="00580126"/>
    <w:rsid w:val="0058060E"/>
    <w:rsid w:val="005806B0"/>
    <w:rsid w:val="005807DC"/>
    <w:rsid w:val="005808CB"/>
    <w:rsid w:val="00580983"/>
    <w:rsid w:val="00580B60"/>
    <w:rsid w:val="00580B99"/>
    <w:rsid w:val="005815D4"/>
    <w:rsid w:val="00581959"/>
    <w:rsid w:val="00581ED1"/>
    <w:rsid w:val="00582146"/>
    <w:rsid w:val="00582DE4"/>
    <w:rsid w:val="00582F8F"/>
    <w:rsid w:val="00583404"/>
    <w:rsid w:val="005834A7"/>
    <w:rsid w:val="0058376D"/>
    <w:rsid w:val="00583A57"/>
    <w:rsid w:val="00583D4B"/>
    <w:rsid w:val="00584AEA"/>
    <w:rsid w:val="005850FD"/>
    <w:rsid w:val="00585932"/>
    <w:rsid w:val="00585B99"/>
    <w:rsid w:val="00585BB2"/>
    <w:rsid w:val="0058600D"/>
    <w:rsid w:val="00586362"/>
    <w:rsid w:val="005866DD"/>
    <w:rsid w:val="005866E5"/>
    <w:rsid w:val="0058675E"/>
    <w:rsid w:val="00586D74"/>
    <w:rsid w:val="00586E79"/>
    <w:rsid w:val="0058712B"/>
    <w:rsid w:val="0058727B"/>
    <w:rsid w:val="00587483"/>
    <w:rsid w:val="005876CB"/>
    <w:rsid w:val="005877C0"/>
    <w:rsid w:val="0058785E"/>
    <w:rsid w:val="005878D5"/>
    <w:rsid w:val="005878D9"/>
    <w:rsid w:val="00587D94"/>
    <w:rsid w:val="00590407"/>
    <w:rsid w:val="005904E5"/>
    <w:rsid w:val="0059062A"/>
    <w:rsid w:val="00590862"/>
    <w:rsid w:val="00590BBC"/>
    <w:rsid w:val="00590E69"/>
    <w:rsid w:val="00590ED5"/>
    <w:rsid w:val="00591181"/>
    <w:rsid w:val="0059128B"/>
    <w:rsid w:val="00591372"/>
    <w:rsid w:val="005916FC"/>
    <w:rsid w:val="0059176E"/>
    <w:rsid w:val="00591A12"/>
    <w:rsid w:val="00591BD8"/>
    <w:rsid w:val="00591D2F"/>
    <w:rsid w:val="0059278E"/>
    <w:rsid w:val="00592802"/>
    <w:rsid w:val="00592C40"/>
    <w:rsid w:val="00593000"/>
    <w:rsid w:val="0059324B"/>
    <w:rsid w:val="0059346F"/>
    <w:rsid w:val="005936E5"/>
    <w:rsid w:val="0059373A"/>
    <w:rsid w:val="005939E4"/>
    <w:rsid w:val="00593A57"/>
    <w:rsid w:val="005946A7"/>
    <w:rsid w:val="005948A1"/>
    <w:rsid w:val="00594ABB"/>
    <w:rsid w:val="00594F8A"/>
    <w:rsid w:val="005951CD"/>
    <w:rsid w:val="005960E5"/>
    <w:rsid w:val="00596B8E"/>
    <w:rsid w:val="00596DE5"/>
    <w:rsid w:val="00596DFE"/>
    <w:rsid w:val="00597502"/>
    <w:rsid w:val="00597579"/>
    <w:rsid w:val="00597B91"/>
    <w:rsid w:val="00597C2D"/>
    <w:rsid w:val="005A0942"/>
    <w:rsid w:val="005A0A25"/>
    <w:rsid w:val="005A0AA5"/>
    <w:rsid w:val="005A0AF3"/>
    <w:rsid w:val="005A0F30"/>
    <w:rsid w:val="005A11BB"/>
    <w:rsid w:val="005A120D"/>
    <w:rsid w:val="005A1647"/>
    <w:rsid w:val="005A18FA"/>
    <w:rsid w:val="005A2EB7"/>
    <w:rsid w:val="005A2F25"/>
    <w:rsid w:val="005A2F83"/>
    <w:rsid w:val="005A316F"/>
    <w:rsid w:val="005A37DC"/>
    <w:rsid w:val="005A3985"/>
    <w:rsid w:val="005A4136"/>
    <w:rsid w:val="005A4362"/>
    <w:rsid w:val="005A439F"/>
    <w:rsid w:val="005A4F30"/>
    <w:rsid w:val="005A51A2"/>
    <w:rsid w:val="005A61B9"/>
    <w:rsid w:val="005A6660"/>
    <w:rsid w:val="005A697D"/>
    <w:rsid w:val="005A6D4B"/>
    <w:rsid w:val="005A6EF6"/>
    <w:rsid w:val="005A7148"/>
    <w:rsid w:val="005A7355"/>
    <w:rsid w:val="005A73ED"/>
    <w:rsid w:val="005A7615"/>
    <w:rsid w:val="005A7E1B"/>
    <w:rsid w:val="005B00D9"/>
    <w:rsid w:val="005B028E"/>
    <w:rsid w:val="005B034E"/>
    <w:rsid w:val="005B0D88"/>
    <w:rsid w:val="005B11D9"/>
    <w:rsid w:val="005B1290"/>
    <w:rsid w:val="005B13AF"/>
    <w:rsid w:val="005B147F"/>
    <w:rsid w:val="005B164F"/>
    <w:rsid w:val="005B193C"/>
    <w:rsid w:val="005B1BB6"/>
    <w:rsid w:val="005B1D2B"/>
    <w:rsid w:val="005B1F3D"/>
    <w:rsid w:val="005B2F30"/>
    <w:rsid w:val="005B2FB8"/>
    <w:rsid w:val="005B3269"/>
    <w:rsid w:val="005B35E6"/>
    <w:rsid w:val="005B3674"/>
    <w:rsid w:val="005B46A5"/>
    <w:rsid w:val="005B4ADB"/>
    <w:rsid w:val="005B4BED"/>
    <w:rsid w:val="005B4C2F"/>
    <w:rsid w:val="005B4FF7"/>
    <w:rsid w:val="005B507B"/>
    <w:rsid w:val="005B517C"/>
    <w:rsid w:val="005B5594"/>
    <w:rsid w:val="005B5E7B"/>
    <w:rsid w:val="005B619F"/>
    <w:rsid w:val="005B7DA5"/>
    <w:rsid w:val="005C01F0"/>
    <w:rsid w:val="005C02C3"/>
    <w:rsid w:val="005C0990"/>
    <w:rsid w:val="005C0E5B"/>
    <w:rsid w:val="005C1675"/>
    <w:rsid w:val="005C203A"/>
    <w:rsid w:val="005C270B"/>
    <w:rsid w:val="005C2A5B"/>
    <w:rsid w:val="005C2BBC"/>
    <w:rsid w:val="005C2CD7"/>
    <w:rsid w:val="005C2DD5"/>
    <w:rsid w:val="005C3169"/>
    <w:rsid w:val="005C328E"/>
    <w:rsid w:val="005C3774"/>
    <w:rsid w:val="005C377C"/>
    <w:rsid w:val="005C455F"/>
    <w:rsid w:val="005C4A67"/>
    <w:rsid w:val="005C4BBC"/>
    <w:rsid w:val="005C4C73"/>
    <w:rsid w:val="005C52D1"/>
    <w:rsid w:val="005C52E8"/>
    <w:rsid w:val="005C53C8"/>
    <w:rsid w:val="005C5532"/>
    <w:rsid w:val="005C568F"/>
    <w:rsid w:val="005C57D9"/>
    <w:rsid w:val="005C58BD"/>
    <w:rsid w:val="005C620B"/>
    <w:rsid w:val="005C7587"/>
    <w:rsid w:val="005C7599"/>
    <w:rsid w:val="005C7821"/>
    <w:rsid w:val="005D0808"/>
    <w:rsid w:val="005D09C0"/>
    <w:rsid w:val="005D0CE2"/>
    <w:rsid w:val="005D0E1D"/>
    <w:rsid w:val="005D11F3"/>
    <w:rsid w:val="005D14D2"/>
    <w:rsid w:val="005D1A09"/>
    <w:rsid w:val="005D1D74"/>
    <w:rsid w:val="005D1EF9"/>
    <w:rsid w:val="005D1FA3"/>
    <w:rsid w:val="005D216F"/>
    <w:rsid w:val="005D2374"/>
    <w:rsid w:val="005D2550"/>
    <w:rsid w:val="005D2759"/>
    <w:rsid w:val="005D28F3"/>
    <w:rsid w:val="005D2967"/>
    <w:rsid w:val="005D2CAD"/>
    <w:rsid w:val="005D2F7A"/>
    <w:rsid w:val="005D3143"/>
    <w:rsid w:val="005D33AD"/>
    <w:rsid w:val="005D3994"/>
    <w:rsid w:val="005D43EC"/>
    <w:rsid w:val="005D49F9"/>
    <w:rsid w:val="005D4B92"/>
    <w:rsid w:val="005D4B9C"/>
    <w:rsid w:val="005D4F43"/>
    <w:rsid w:val="005D55FF"/>
    <w:rsid w:val="005D5BC2"/>
    <w:rsid w:val="005D5F93"/>
    <w:rsid w:val="005D5FCA"/>
    <w:rsid w:val="005D62B7"/>
    <w:rsid w:val="005D63EF"/>
    <w:rsid w:val="005D63F5"/>
    <w:rsid w:val="005D6587"/>
    <w:rsid w:val="005D698A"/>
    <w:rsid w:val="005D6B1E"/>
    <w:rsid w:val="005D6D45"/>
    <w:rsid w:val="005D6F0A"/>
    <w:rsid w:val="005D6FF7"/>
    <w:rsid w:val="005D7017"/>
    <w:rsid w:val="005D7AC6"/>
    <w:rsid w:val="005E0575"/>
    <w:rsid w:val="005E0637"/>
    <w:rsid w:val="005E0C0B"/>
    <w:rsid w:val="005E100C"/>
    <w:rsid w:val="005E11C9"/>
    <w:rsid w:val="005E1208"/>
    <w:rsid w:val="005E16D1"/>
    <w:rsid w:val="005E1DBB"/>
    <w:rsid w:val="005E1EF3"/>
    <w:rsid w:val="005E21C0"/>
    <w:rsid w:val="005E2209"/>
    <w:rsid w:val="005E24FB"/>
    <w:rsid w:val="005E2601"/>
    <w:rsid w:val="005E297C"/>
    <w:rsid w:val="005E2CE5"/>
    <w:rsid w:val="005E3A61"/>
    <w:rsid w:val="005E43E7"/>
    <w:rsid w:val="005E4DFD"/>
    <w:rsid w:val="005E4F8B"/>
    <w:rsid w:val="005E5151"/>
    <w:rsid w:val="005E5323"/>
    <w:rsid w:val="005E545E"/>
    <w:rsid w:val="005E5A6E"/>
    <w:rsid w:val="005E602D"/>
    <w:rsid w:val="005E6116"/>
    <w:rsid w:val="005E6185"/>
    <w:rsid w:val="005E6911"/>
    <w:rsid w:val="005E6A7B"/>
    <w:rsid w:val="005E6FFD"/>
    <w:rsid w:val="005E720D"/>
    <w:rsid w:val="005E72EE"/>
    <w:rsid w:val="005E73BD"/>
    <w:rsid w:val="005E73E1"/>
    <w:rsid w:val="005E75E3"/>
    <w:rsid w:val="005E7ADC"/>
    <w:rsid w:val="005E7E30"/>
    <w:rsid w:val="005E7EBD"/>
    <w:rsid w:val="005E7FE4"/>
    <w:rsid w:val="005F0478"/>
    <w:rsid w:val="005F04F9"/>
    <w:rsid w:val="005F0EB0"/>
    <w:rsid w:val="005F149F"/>
    <w:rsid w:val="005F1646"/>
    <w:rsid w:val="005F1821"/>
    <w:rsid w:val="005F19F4"/>
    <w:rsid w:val="005F1E35"/>
    <w:rsid w:val="005F23BF"/>
    <w:rsid w:val="005F240E"/>
    <w:rsid w:val="005F26C7"/>
    <w:rsid w:val="005F2BC8"/>
    <w:rsid w:val="005F2D3A"/>
    <w:rsid w:val="005F3000"/>
    <w:rsid w:val="005F30B2"/>
    <w:rsid w:val="005F36AD"/>
    <w:rsid w:val="005F3BE7"/>
    <w:rsid w:val="005F40C9"/>
    <w:rsid w:val="005F412F"/>
    <w:rsid w:val="005F41EC"/>
    <w:rsid w:val="005F4911"/>
    <w:rsid w:val="005F56FA"/>
    <w:rsid w:val="005F575E"/>
    <w:rsid w:val="005F5A5C"/>
    <w:rsid w:val="005F5E6C"/>
    <w:rsid w:val="005F60B3"/>
    <w:rsid w:val="005F60F0"/>
    <w:rsid w:val="005F620B"/>
    <w:rsid w:val="005F63BF"/>
    <w:rsid w:val="005F72C7"/>
    <w:rsid w:val="005F7487"/>
    <w:rsid w:val="005F785A"/>
    <w:rsid w:val="005F7C5D"/>
    <w:rsid w:val="005F7E38"/>
    <w:rsid w:val="006000B5"/>
    <w:rsid w:val="00600499"/>
    <w:rsid w:val="006006F5"/>
    <w:rsid w:val="00600CF6"/>
    <w:rsid w:val="00600EFC"/>
    <w:rsid w:val="00601281"/>
    <w:rsid w:val="0060140A"/>
    <w:rsid w:val="00601AD7"/>
    <w:rsid w:val="00601ED7"/>
    <w:rsid w:val="006023BF"/>
    <w:rsid w:val="00602607"/>
    <w:rsid w:val="0060341F"/>
    <w:rsid w:val="006035EE"/>
    <w:rsid w:val="00603933"/>
    <w:rsid w:val="00603A0D"/>
    <w:rsid w:val="00603A65"/>
    <w:rsid w:val="00603EA2"/>
    <w:rsid w:val="00604198"/>
    <w:rsid w:val="006043F2"/>
    <w:rsid w:val="0060490D"/>
    <w:rsid w:val="00604DD0"/>
    <w:rsid w:val="00604FB2"/>
    <w:rsid w:val="0060528A"/>
    <w:rsid w:val="00605508"/>
    <w:rsid w:val="0060575A"/>
    <w:rsid w:val="0060586D"/>
    <w:rsid w:val="00605D05"/>
    <w:rsid w:val="00605E97"/>
    <w:rsid w:val="0060660E"/>
    <w:rsid w:val="00606673"/>
    <w:rsid w:val="00606971"/>
    <w:rsid w:val="00606A45"/>
    <w:rsid w:val="00607545"/>
    <w:rsid w:val="00607821"/>
    <w:rsid w:val="00607CBE"/>
    <w:rsid w:val="00607F90"/>
    <w:rsid w:val="006101DE"/>
    <w:rsid w:val="00610673"/>
    <w:rsid w:val="00610A2A"/>
    <w:rsid w:val="00610C2A"/>
    <w:rsid w:val="0061109C"/>
    <w:rsid w:val="006112B4"/>
    <w:rsid w:val="00611F26"/>
    <w:rsid w:val="006124C7"/>
    <w:rsid w:val="0061261C"/>
    <w:rsid w:val="00612982"/>
    <w:rsid w:val="00612C57"/>
    <w:rsid w:val="00612F2F"/>
    <w:rsid w:val="00613146"/>
    <w:rsid w:val="00613B70"/>
    <w:rsid w:val="00613DFE"/>
    <w:rsid w:val="00613F43"/>
    <w:rsid w:val="00614A80"/>
    <w:rsid w:val="00614C29"/>
    <w:rsid w:val="00614FB3"/>
    <w:rsid w:val="006151DB"/>
    <w:rsid w:val="00615487"/>
    <w:rsid w:val="0061566E"/>
    <w:rsid w:val="0061589A"/>
    <w:rsid w:val="00615B30"/>
    <w:rsid w:val="006163CB"/>
    <w:rsid w:val="006164D8"/>
    <w:rsid w:val="00616D0F"/>
    <w:rsid w:val="00616DDE"/>
    <w:rsid w:val="00617223"/>
    <w:rsid w:val="00617511"/>
    <w:rsid w:val="00617881"/>
    <w:rsid w:val="0061797C"/>
    <w:rsid w:val="00617EE6"/>
    <w:rsid w:val="00617F53"/>
    <w:rsid w:val="00620B34"/>
    <w:rsid w:val="006211C5"/>
    <w:rsid w:val="00621217"/>
    <w:rsid w:val="006218E2"/>
    <w:rsid w:val="00621A82"/>
    <w:rsid w:val="00621B3A"/>
    <w:rsid w:val="00621C1A"/>
    <w:rsid w:val="00622019"/>
    <w:rsid w:val="00622A2D"/>
    <w:rsid w:val="00622C93"/>
    <w:rsid w:val="00622D9A"/>
    <w:rsid w:val="006233AD"/>
    <w:rsid w:val="0062356F"/>
    <w:rsid w:val="006235C8"/>
    <w:rsid w:val="00623720"/>
    <w:rsid w:val="006243D0"/>
    <w:rsid w:val="0062444F"/>
    <w:rsid w:val="0062445B"/>
    <w:rsid w:val="006248F6"/>
    <w:rsid w:val="00624DBE"/>
    <w:rsid w:val="00624F41"/>
    <w:rsid w:val="006250D1"/>
    <w:rsid w:val="006253D5"/>
    <w:rsid w:val="006254D5"/>
    <w:rsid w:val="00625865"/>
    <w:rsid w:val="006258BD"/>
    <w:rsid w:val="006259EA"/>
    <w:rsid w:val="00625B10"/>
    <w:rsid w:val="00625B32"/>
    <w:rsid w:val="00625D8A"/>
    <w:rsid w:val="00625F71"/>
    <w:rsid w:val="00625F9C"/>
    <w:rsid w:val="006262F2"/>
    <w:rsid w:val="006264DE"/>
    <w:rsid w:val="00626D84"/>
    <w:rsid w:val="00626DB4"/>
    <w:rsid w:val="00626E0A"/>
    <w:rsid w:val="00627EE5"/>
    <w:rsid w:val="006300C9"/>
    <w:rsid w:val="00630371"/>
    <w:rsid w:val="00630684"/>
    <w:rsid w:val="006308EE"/>
    <w:rsid w:val="00630EB0"/>
    <w:rsid w:val="00630EE3"/>
    <w:rsid w:val="006313A9"/>
    <w:rsid w:val="006314A5"/>
    <w:rsid w:val="00631867"/>
    <w:rsid w:val="00631F84"/>
    <w:rsid w:val="00632285"/>
    <w:rsid w:val="006322D4"/>
    <w:rsid w:val="006322F3"/>
    <w:rsid w:val="006324B9"/>
    <w:rsid w:val="0063255B"/>
    <w:rsid w:val="0063255D"/>
    <w:rsid w:val="006328F7"/>
    <w:rsid w:val="006329FF"/>
    <w:rsid w:val="00632DA3"/>
    <w:rsid w:val="00633443"/>
    <w:rsid w:val="0063346E"/>
    <w:rsid w:val="00633843"/>
    <w:rsid w:val="0063396F"/>
    <w:rsid w:val="00633C4A"/>
    <w:rsid w:val="00633F64"/>
    <w:rsid w:val="0063405E"/>
    <w:rsid w:val="006342F7"/>
    <w:rsid w:val="0063496E"/>
    <w:rsid w:val="00634AEB"/>
    <w:rsid w:val="00634B3F"/>
    <w:rsid w:val="00634D45"/>
    <w:rsid w:val="00635422"/>
    <w:rsid w:val="006354C8"/>
    <w:rsid w:val="0063561B"/>
    <w:rsid w:val="00635737"/>
    <w:rsid w:val="006366CE"/>
    <w:rsid w:val="00636927"/>
    <w:rsid w:val="00636E67"/>
    <w:rsid w:val="006375C1"/>
    <w:rsid w:val="00637FC5"/>
    <w:rsid w:val="00640523"/>
    <w:rsid w:val="0064055F"/>
    <w:rsid w:val="006409C7"/>
    <w:rsid w:val="00640C37"/>
    <w:rsid w:val="00640CE5"/>
    <w:rsid w:val="006410DC"/>
    <w:rsid w:val="006415BB"/>
    <w:rsid w:val="0064162B"/>
    <w:rsid w:val="006417A7"/>
    <w:rsid w:val="00641914"/>
    <w:rsid w:val="0064219C"/>
    <w:rsid w:val="00642215"/>
    <w:rsid w:val="00642E49"/>
    <w:rsid w:val="00643031"/>
    <w:rsid w:val="006438A0"/>
    <w:rsid w:val="00644052"/>
    <w:rsid w:val="00644537"/>
    <w:rsid w:val="00644815"/>
    <w:rsid w:val="00645243"/>
    <w:rsid w:val="0064555D"/>
    <w:rsid w:val="00645C7F"/>
    <w:rsid w:val="0064603A"/>
    <w:rsid w:val="0064643B"/>
    <w:rsid w:val="00646788"/>
    <w:rsid w:val="00646EEA"/>
    <w:rsid w:val="00647A4F"/>
    <w:rsid w:val="00647D13"/>
    <w:rsid w:val="00650652"/>
    <w:rsid w:val="00650EFA"/>
    <w:rsid w:val="00651376"/>
    <w:rsid w:val="0065168A"/>
    <w:rsid w:val="00651EDF"/>
    <w:rsid w:val="0065201D"/>
    <w:rsid w:val="006523CC"/>
    <w:rsid w:val="00652EED"/>
    <w:rsid w:val="0065364E"/>
    <w:rsid w:val="00653659"/>
    <w:rsid w:val="00653B81"/>
    <w:rsid w:val="00653F35"/>
    <w:rsid w:val="00654130"/>
    <w:rsid w:val="006541DC"/>
    <w:rsid w:val="00654263"/>
    <w:rsid w:val="006549EF"/>
    <w:rsid w:val="00654A6D"/>
    <w:rsid w:val="00654BB4"/>
    <w:rsid w:val="00654C76"/>
    <w:rsid w:val="00655139"/>
    <w:rsid w:val="006552B9"/>
    <w:rsid w:val="006557C2"/>
    <w:rsid w:val="006557C8"/>
    <w:rsid w:val="00655984"/>
    <w:rsid w:val="00655E17"/>
    <w:rsid w:val="0065620D"/>
    <w:rsid w:val="00656A02"/>
    <w:rsid w:val="00656CC1"/>
    <w:rsid w:val="00656DBC"/>
    <w:rsid w:val="006570E9"/>
    <w:rsid w:val="00657CC7"/>
    <w:rsid w:val="00657F4A"/>
    <w:rsid w:val="00657FEA"/>
    <w:rsid w:val="006600C3"/>
    <w:rsid w:val="006603A7"/>
    <w:rsid w:val="006605AF"/>
    <w:rsid w:val="006607FE"/>
    <w:rsid w:val="00660D8E"/>
    <w:rsid w:val="00661028"/>
    <w:rsid w:val="00661058"/>
    <w:rsid w:val="00661154"/>
    <w:rsid w:val="0066154B"/>
    <w:rsid w:val="00661A78"/>
    <w:rsid w:val="00661B9C"/>
    <w:rsid w:val="00661E83"/>
    <w:rsid w:val="00662047"/>
    <w:rsid w:val="00662139"/>
    <w:rsid w:val="0066235A"/>
    <w:rsid w:val="0066282B"/>
    <w:rsid w:val="00662893"/>
    <w:rsid w:val="00662A95"/>
    <w:rsid w:val="00662B97"/>
    <w:rsid w:val="0066328B"/>
    <w:rsid w:val="00663838"/>
    <w:rsid w:val="006639D2"/>
    <w:rsid w:val="006639EF"/>
    <w:rsid w:val="00663B88"/>
    <w:rsid w:val="00664069"/>
    <w:rsid w:val="0066416A"/>
    <w:rsid w:val="00664728"/>
    <w:rsid w:val="0066491B"/>
    <w:rsid w:val="00664CC9"/>
    <w:rsid w:val="00665122"/>
    <w:rsid w:val="006655B2"/>
    <w:rsid w:val="00665938"/>
    <w:rsid w:val="0066626F"/>
    <w:rsid w:val="0066629B"/>
    <w:rsid w:val="006665B7"/>
    <w:rsid w:val="00666661"/>
    <w:rsid w:val="00666AE8"/>
    <w:rsid w:val="00666BEA"/>
    <w:rsid w:val="00667527"/>
    <w:rsid w:val="006676D0"/>
    <w:rsid w:val="00667A11"/>
    <w:rsid w:val="00667D1B"/>
    <w:rsid w:val="00667DE3"/>
    <w:rsid w:val="006700A6"/>
    <w:rsid w:val="00670429"/>
    <w:rsid w:val="006705F7"/>
    <w:rsid w:val="00670FC0"/>
    <w:rsid w:val="00671090"/>
    <w:rsid w:val="0067269A"/>
    <w:rsid w:val="00672A6D"/>
    <w:rsid w:val="00672A9C"/>
    <w:rsid w:val="00672F76"/>
    <w:rsid w:val="0067300B"/>
    <w:rsid w:val="006737FA"/>
    <w:rsid w:val="0067397F"/>
    <w:rsid w:val="00673D7F"/>
    <w:rsid w:val="00673EEB"/>
    <w:rsid w:val="0067481B"/>
    <w:rsid w:val="00674B42"/>
    <w:rsid w:val="00675CB2"/>
    <w:rsid w:val="00675CF6"/>
    <w:rsid w:val="00675FFA"/>
    <w:rsid w:val="006761FF"/>
    <w:rsid w:val="006766B3"/>
    <w:rsid w:val="006767DB"/>
    <w:rsid w:val="006769E4"/>
    <w:rsid w:val="00676F7A"/>
    <w:rsid w:val="0067724F"/>
    <w:rsid w:val="00677587"/>
    <w:rsid w:val="0068019A"/>
    <w:rsid w:val="00680590"/>
    <w:rsid w:val="006806CB"/>
    <w:rsid w:val="00680764"/>
    <w:rsid w:val="006818D7"/>
    <w:rsid w:val="00681D70"/>
    <w:rsid w:val="00682730"/>
    <w:rsid w:val="00682888"/>
    <w:rsid w:val="00682C3B"/>
    <w:rsid w:val="00683A64"/>
    <w:rsid w:val="00683D17"/>
    <w:rsid w:val="00683D9D"/>
    <w:rsid w:val="00683F92"/>
    <w:rsid w:val="00684474"/>
    <w:rsid w:val="00684FF5"/>
    <w:rsid w:val="006852AE"/>
    <w:rsid w:val="006859E1"/>
    <w:rsid w:val="00685B8E"/>
    <w:rsid w:val="00685D4F"/>
    <w:rsid w:val="00686289"/>
    <w:rsid w:val="006862F8"/>
    <w:rsid w:val="006869F3"/>
    <w:rsid w:val="00686DEC"/>
    <w:rsid w:val="006879B6"/>
    <w:rsid w:val="00687FC4"/>
    <w:rsid w:val="006903BC"/>
    <w:rsid w:val="0069049C"/>
    <w:rsid w:val="00690A0D"/>
    <w:rsid w:val="00690CE8"/>
    <w:rsid w:val="00691468"/>
    <w:rsid w:val="006919BF"/>
    <w:rsid w:val="00691D45"/>
    <w:rsid w:val="00691D4D"/>
    <w:rsid w:val="006928FB"/>
    <w:rsid w:val="00692AD9"/>
    <w:rsid w:val="00692B94"/>
    <w:rsid w:val="00692BE4"/>
    <w:rsid w:val="0069306C"/>
    <w:rsid w:val="006933F5"/>
    <w:rsid w:val="006936D8"/>
    <w:rsid w:val="0069379E"/>
    <w:rsid w:val="00693AC1"/>
    <w:rsid w:val="00693E17"/>
    <w:rsid w:val="00693EC6"/>
    <w:rsid w:val="006945FA"/>
    <w:rsid w:val="006947F1"/>
    <w:rsid w:val="00694815"/>
    <w:rsid w:val="00694ABA"/>
    <w:rsid w:val="00694D8A"/>
    <w:rsid w:val="006959DE"/>
    <w:rsid w:val="00695A24"/>
    <w:rsid w:val="00695BB0"/>
    <w:rsid w:val="00695DC9"/>
    <w:rsid w:val="00696767"/>
    <w:rsid w:val="00696C51"/>
    <w:rsid w:val="00697A8B"/>
    <w:rsid w:val="00697B7C"/>
    <w:rsid w:val="006A030D"/>
    <w:rsid w:val="006A0808"/>
    <w:rsid w:val="006A0DF0"/>
    <w:rsid w:val="006A0F8E"/>
    <w:rsid w:val="006A1067"/>
    <w:rsid w:val="006A1256"/>
    <w:rsid w:val="006A13F3"/>
    <w:rsid w:val="006A1628"/>
    <w:rsid w:val="006A1E86"/>
    <w:rsid w:val="006A22E1"/>
    <w:rsid w:val="006A23E3"/>
    <w:rsid w:val="006A2C39"/>
    <w:rsid w:val="006A2F00"/>
    <w:rsid w:val="006A338A"/>
    <w:rsid w:val="006A3500"/>
    <w:rsid w:val="006A39D2"/>
    <w:rsid w:val="006A3B9A"/>
    <w:rsid w:val="006A3FF1"/>
    <w:rsid w:val="006A43FD"/>
    <w:rsid w:val="006A46C1"/>
    <w:rsid w:val="006A4D36"/>
    <w:rsid w:val="006A4EE7"/>
    <w:rsid w:val="006A4FCD"/>
    <w:rsid w:val="006A50FF"/>
    <w:rsid w:val="006A54DE"/>
    <w:rsid w:val="006A5710"/>
    <w:rsid w:val="006A5802"/>
    <w:rsid w:val="006A6017"/>
    <w:rsid w:val="006A6A58"/>
    <w:rsid w:val="006A74B2"/>
    <w:rsid w:val="006A774A"/>
    <w:rsid w:val="006A77D7"/>
    <w:rsid w:val="006A7F03"/>
    <w:rsid w:val="006B0022"/>
    <w:rsid w:val="006B018F"/>
    <w:rsid w:val="006B03FB"/>
    <w:rsid w:val="006B08F0"/>
    <w:rsid w:val="006B0D40"/>
    <w:rsid w:val="006B0E02"/>
    <w:rsid w:val="006B0F1C"/>
    <w:rsid w:val="006B1474"/>
    <w:rsid w:val="006B14F2"/>
    <w:rsid w:val="006B224E"/>
    <w:rsid w:val="006B26A0"/>
    <w:rsid w:val="006B2717"/>
    <w:rsid w:val="006B298C"/>
    <w:rsid w:val="006B2BB5"/>
    <w:rsid w:val="006B3316"/>
    <w:rsid w:val="006B33B3"/>
    <w:rsid w:val="006B3539"/>
    <w:rsid w:val="006B3569"/>
    <w:rsid w:val="006B3A99"/>
    <w:rsid w:val="006B40A1"/>
    <w:rsid w:val="006B433D"/>
    <w:rsid w:val="006B4379"/>
    <w:rsid w:val="006B47A2"/>
    <w:rsid w:val="006B499B"/>
    <w:rsid w:val="006B4B55"/>
    <w:rsid w:val="006B4BA8"/>
    <w:rsid w:val="006B5EC1"/>
    <w:rsid w:val="006B5F22"/>
    <w:rsid w:val="006B5F68"/>
    <w:rsid w:val="006B603E"/>
    <w:rsid w:val="006B6322"/>
    <w:rsid w:val="006B6B03"/>
    <w:rsid w:val="006B7167"/>
    <w:rsid w:val="006B738C"/>
    <w:rsid w:val="006B7433"/>
    <w:rsid w:val="006B7508"/>
    <w:rsid w:val="006B77A2"/>
    <w:rsid w:val="006B7F3D"/>
    <w:rsid w:val="006C0189"/>
    <w:rsid w:val="006C0690"/>
    <w:rsid w:val="006C07C3"/>
    <w:rsid w:val="006C0EBD"/>
    <w:rsid w:val="006C15E8"/>
    <w:rsid w:val="006C1BA4"/>
    <w:rsid w:val="006C240A"/>
    <w:rsid w:val="006C2B72"/>
    <w:rsid w:val="006C30DF"/>
    <w:rsid w:val="006C337A"/>
    <w:rsid w:val="006C34E3"/>
    <w:rsid w:val="006C3FBD"/>
    <w:rsid w:val="006C44E6"/>
    <w:rsid w:val="006C486F"/>
    <w:rsid w:val="006C4C23"/>
    <w:rsid w:val="006C54B4"/>
    <w:rsid w:val="006C5FC8"/>
    <w:rsid w:val="006C6375"/>
    <w:rsid w:val="006C65E4"/>
    <w:rsid w:val="006C6774"/>
    <w:rsid w:val="006C70E9"/>
    <w:rsid w:val="006C7395"/>
    <w:rsid w:val="006C7C9E"/>
    <w:rsid w:val="006D0AFF"/>
    <w:rsid w:val="006D0D0D"/>
    <w:rsid w:val="006D0D0E"/>
    <w:rsid w:val="006D0EB5"/>
    <w:rsid w:val="006D1101"/>
    <w:rsid w:val="006D1749"/>
    <w:rsid w:val="006D17A6"/>
    <w:rsid w:val="006D1DF1"/>
    <w:rsid w:val="006D1F59"/>
    <w:rsid w:val="006D2383"/>
    <w:rsid w:val="006D23AA"/>
    <w:rsid w:val="006D2C16"/>
    <w:rsid w:val="006D30FC"/>
    <w:rsid w:val="006D3645"/>
    <w:rsid w:val="006D3A60"/>
    <w:rsid w:val="006D3A8C"/>
    <w:rsid w:val="006D3DEE"/>
    <w:rsid w:val="006D4181"/>
    <w:rsid w:val="006D4B57"/>
    <w:rsid w:val="006D4D6D"/>
    <w:rsid w:val="006D4E21"/>
    <w:rsid w:val="006D5001"/>
    <w:rsid w:val="006D523D"/>
    <w:rsid w:val="006D5430"/>
    <w:rsid w:val="006D5CB0"/>
    <w:rsid w:val="006D62C8"/>
    <w:rsid w:val="006D64F7"/>
    <w:rsid w:val="006D67BC"/>
    <w:rsid w:val="006D680B"/>
    <w:rsid w:val="006D7075"/>
    <w:rsid w:val="006D7125"/>
    <w:rsid w:val="006D7397"/>
    <w:rsid w:val="006D7B45"/>
    <w:rsid w:val="006D7D69"/>
    <w:rsid w:val="006D7E55"/>
    <w:rsid w:val="006E00F3"/>
    <w:rsid w:val="006E131A"/>
    <w:rsid w:val="006E13FF"/>
    <w:rsid w:val="006E1428"/>
    <w:rsid w:val="006E1C68"/>
    <w:rsid w:val="006E2BEE"/>
    <w:rsid w:val="006E2CBE"/>
    <w:rsid w:val="006E31FA"/>
    <w:rsid w:val="006E33EA"/>
    <w:rsid w:val="006E3790"/>
    <w:rsid w:val="006E37B2"/>
    <w:rsid w:val="006E41B7"/>
    <w:rsid w:val="006E4AA4"/>
    <w:rsid w:val="006E4E29"/>
    <w:rsid w:val="006E4E5B"/>
    <w:rsid w:val="006E53A9"/>
    <w:rsid w:val="006E6493"/>
    <w:rsid w:val="006E69CD"/>
    <w:rsid w:val="006E6A0A"/>
    <w:rsid w:val="006E6A20"/>
    <w:rsid w:val="006E6D8D"/>
    <w:rsid w:val="006E70E9"/>
    <w:rsid w:val="006E71D1"/>
    <w:rsid w:val="006E762E"/>
    <w:rsid w:val="006E76B4"/>
    <w:rsid w:val="006E7E1C"/>
    <w:rsid w:val="006F01A8"/>
    <w:rsid w:val="006F0822"/>
    <w:rsid w:val="006F0CF4"/>
    <w:rsid w:val="006F1029"/>
    <w:rsid w:val="006F1176"/>
    <w:rsid w:val="006F186B"/>
    <w:rsid w:val="006F1A38"/>
    <w:rsid w:val="006F1F23"/>
    <w:rsid w:val="006F229D"/>
    <w:rsid w:val="006F2A8F"/>
    <w:rsid w:val="006F2D1C"/>
    <w:rsid w:val="006F2E38"/>
    <w:rsid w:val="006F327B"/>
    <w:rsid w:val="006F3383"/>
    <w:rsid w:val="006F34CC"/>
    <w:rsid w:val="006F3717"/>
    <w:rsid w:val="006F429E"/>
    <w:rsid w:val="006F433D"/>
    <w:rsid w:val="006F4359"/>
    <w:rsid w:val="006F4487"/>
    <w:rsid w:val="006F459D"/>
    <w:rsid w:val="006F46D6"/>
    <w:rsid w:val="006F4BDA"/>
    <w:rsid w:val="006F50D1"/>
    <w:rsid w:val="006F5187"/>
    <w:rsid w:val="006F551E"/>
    <w:rsid w:val="006F578F"/>
    <w:rsid w:val="006F592A"/>
    <w:rsid w:val="006F602A"/>
    <w:rsid w:val="006F6476"/>
    <w:rsid w:val="006F6884"/>
    <w:rsid w:val="006F6A5E"/>
    <w:rsid w:val="00700593"/>
    <w:rsid w:val="007008D5"/>
    <w:rsid w:val="00700953"/>
    <w:rsid w:val="007009B9"/>
    <w:rsid w:val="00700AEE"/>
    <w:rsid w:val="00700C50"/>
    <w:rsid w:val="00700CBC"/>
    <w:rsid w:val="00700F92"/>
    <w:rsid w:val="00701690"/>
    <w:rsid w:val="00701927"/>
    <w:rsid w:val="00701FAF"/>
    <w:rsid w:val="007020C0"/>
    <w:rsid w:val="0070227A"/>
    <w:rsid w:val="00702339"/>
    <w:rsid w:val="007023E9"/>
    <w:rsid w:val="00702448"/>
    <w:rsid w:val="007024CD"/>
    <w:rsid w:val="00702689"/>
    <w:rsid w:val="00702C51"/>
    <w:rsid w:val="00702FA4"/>
    <w:rsid w:val="007032B7"/>
    <w:rsid w:val="007035F7"/>
    <w:rsid w:val="00703A8A"/>
    <w:rsid w:val="00704083"/>
    <w:rsid w:val="0070424E"/>
    <w:rsid w:val="0070493C"/>
    <w:rsid w:val="00704A6A"/>
    <w:rsid w:val="00704B7F"/>
    <w:rsid w:val="00704BBF"/>
    <w:rsid w:val="00704FA3"/>
    <w:rsid w:val="00705068"/>
    <w:rsid w:val="00705162"/>
    <w:rsid w:val="00705307"/>
    <w:rsid w:val="00705803"/>
    <w:rsid w:val="00705D2E"/>
    <w:rsid w:val="00705D44"/>
    <w:rsid w:val="00705EDC"/>
    <w:rsid w:val="007061AD"/>
    <w:rsid w:val="007069C5"/>
    <w:rsid w:val="00706A51"/>
    <w:rsid w:val="00706A5F"/>
    <w:rsid w:val="00706C23"/>
    <w:rsid w:val="00706C2A"/>
    <w:rsid w:val="00706C84"/>
    <w:rsid w:val="00706EA8"/>
    <w:rsid w:val="00707179"/>
    <w:rsid w:val="007073C0"/>
    <w:rsid w:val="0070753A"/>
    <w:rsid w:val="007078DD"/>
    <w:rsid w:val="00707E61"/>
    <w:rsid w:val="0071018B"/>
    <w:rsid w:val="007108EA"/>
    <w:rsid w:val="00710B44"/>
    <w:rsid w:val="00710BA4"/>
    <w:rsid w:val="00710FC4"/>
    <w:rsid w:val="007117F9"/>
    <w:rsid w:val="00711B37"/>
    <w:rsid w:val="00711EF1"/>
    <w:rsid w:val="00712054"/>
    <w:rsid w:val="00712AF8"/>
    <w:rsid w:val="00712F45"/>
    <w:rsid w:val="00713221"/>
    <w:rsid w:val="00713B77"/>
    <w:rsid w:val="00714399"/>
    <w:rsid w:val="00714579"/>
    <w:rsid w:val="00714ADC"/>
    <w:rsid w:val="00714E57"/>
    <w:rsid w:val="00715040"/>
    <w:rsid w:val="00715493"/>
    <w:rsid w:val="00715516"/>
    <w:rsid w:val="007162A3"/>
    <w:rsid w:val="007162F0"/>
    <w:rsid w:val="00716D5C"/>
    <w:rsid w:val="007172F7"/>
    <w:rsid w:val="0071748C"/>
    <w:rsid w:val="0071760B"/>
    <w:rsid w:val="00717632"/>
    <w:rsid w:val="00717A67"/>
    <w:rsid w:val="00717C52"/>
    <w:rsid w:val="00717D70"/>
    <w:rsid w:val="0072021A"/>
    <w:rsid w:val="00720421"/>
    <w:rsid w:val="0072161C"/>
    <w:rsid w:val="00721805"/>
    <w:rsid w:val="007219D8"/>
    <w:rsid w:val="00721F4A"/>
    <w:rsid w:val="007220E2"/>
    <w:rsid w:val="007224F3"/>
    <w:rsid w:val="007224F4"/>
    <w:rsid w:val="00722685"/>
    <w:rsid w:val="00722F11"/>
    <w:rsid w:val="007231F2"/>
    <w:rsid w:val="00723250"/>
    <w:rsid w:val="007234A2"/>
    <w:rsid w:val="00723A2E"/>
    <w:rsid w:val="00723E0C"/>
    <w:rsid w:val="00723FA5"/>
    <w:rsid w:val="007246CE"/>
    <w:rsid w:val="00724981"/>
    <w:rsid w:val="00724A43"/>
    <w:rsid w:val="00724F8E"/>
    <w:rsid w:val="007256F0"/>
    <w:rsid w:val="007257B2"/>
    <w:rsid w:val="007259E1"/>
    <w:rsid w:val="00725BAB"/>
    <w:rsid w:val="00725BBD"/>
    <w:rsid w:val="00725E5F"/>
    <w:rsid w:val="00725E79"/>
    <w:rsid w:val="00726DCD"/>
    <w:rsid w:val="00726E83"/>
    <w:rsid w:val="00727677"/>
    <w:rsid w:val="00727A5A"/>
    <w:rsid w:val="00727B8F"/>
    <w:rsid w:val="00727D34"/>
    <w:rsid w:val="00727DE0"/>
    <w:rsid w:val="007301CC"/>
    <w:rsid w:val="0073042F"/>
    <w:rsid w:val="00730477"/>
    <w:rsid w:val="00730604"/>
    <w:rsid w:val="00730637"/>
    <w:rsid w:val="00730D22"/>
    <w:rsid w:val="00730DB5"/>
    <w:rsid w:val="00730E65"/>
    <w:rsid w:val="00731053"/>
    <w:rsid w:val="007314B4"/>
    <w:rsid w:val="00731BD9"/>
    <w:rsid w:val="00731ED8"/>
    <w:rsid w:val="00731F8E"/>
    <w:rsid w:val="00732526"/>
    <w:rsid w:val="00732AB2"/>
    <w:rsid w:val="00733085"/>
    <w:rsid w:val="0073394E"/>
    <w:rsid w:val="00733965"/>
    <w:rsid w:val="0073399D"/>
    <w:rsid w:val="00733D99"/>
    <w:rsid w:val="00733E3F"/>
    <w:rsid w:val="0073410F"/>
    <w:rsid w:val="00734871"/>
    <w:rsid w:val="00734A16"/>
    <w:rsid w:val="00734B8C"/>
    <w:rsid w:val="007355A0"/>
    <w:rsid w:val="007357EE"/>
    <w:rsid w:val="00735C23"/>
    <w:rsid w:val="00735F98"/>
    <w:rsid w:val="0073618E"/>
    <w:rsid w:val="00736340"/>
    <w:rsid w:val="00736392"/>
    <w:rsid w:val="00736A14"/>
    <w:rsid w:val="00736A8D"/>
    <w:rsid w:val="0073733E"/>
    <w:rsid w:val="00737492"/>
    <w:rsid w:val="00737659"/>
    <w:rsid w:val="0073769A"/>
    <w:rsid w:val="00740317"/>
    <w:rsid w:val="007403DF"/>
    <w:rsid w:val="0074061A"/>
    <w:rsid w:val="007410A1"/>
    <w:rsid w:val="007417A3"/>
    <w:rsid w:val="007417A4"/>
    <w:rsid w:val="007417C8"/>
    <w:rsid w:val="007419F5"/>
    <w:rsid w:val="00741C40"/>
    <w:rsid w:val="00741D8E"/>
    <w:rsid w:val="00742430"/>
    <w:rsid w:val="00742AB5"/>
    <w:rsid w:val="00743687"/>
    <w:rsid w:val="007443C4"/>
    <w:rsid w:val="007448AC"/>
    <w:rsid w:val="007449BB"/>
    <w:rsid w:val="00744D54"/>
    <w:rsid w:val="00745284"/>
    <w:rsid w:val="00745E0D"/>
    <w:rsid w:val="00746088"/>
    <w:rsid w:val="007462A3"/>
    <w:rsid w:val="00746567"/>
    <w:rsid w:val="00746F49"/>
    <w:rsid w:val="00746F9B"/>
    <w:rsid w:val="00747175"/>
    <w:rsid w:val="0074719A"/>
    <w:rsid w:val="007471B2"/>
    <w:rsid w:val="00747225"/>
    <w:rsid w:val="00747803"/>
    <w:rsid w:val="00747868"/>
    <w:rsid w:val="00747A50"/>
    <w:rsid w:val="00747BC9"/>
    <w:rsid w:val="00747BEC"/>
    <w:rsid w:val="007500B7"/>
    <w:rsid w:val="00750574"/>
    <w:rsid w:val="0075061D"/>
    <w:rsid w:val="00750692"/>
    <w:rsid w:val="00750B52"/>
    <w:rsid w:val="00750D3A"/>
    <w:rsid w:val="00750FB6"/>
    <w:rsid w:val="0075100F"/>
    <w:rsid w:val="00751284"/>
    <w:rsid w:val="00751986"/>
    <w:rsid w:val="00751991"/>
    <w:rsid w:val="00751A83"/>
    <w:rsid w:val="00751E5D"/>
    <w:rsid w:val="00752289"/>
    <w:rsid w:val="00752533"/>
    <w:rsid w:val="00752E98"/>
    <w:rsid w:val="007538D9"/>
    <w:rsid w:val="00753D64"/>
    <w:rsid w:val="00753F77"/>
    <w:rsid w:val="00753FF3"/>
    <w:rsid w:val="007545C3"/>
    <w:rsid w:val="00754630"/>
    <w:rsid w:val="007546D8"/>
    <w:rsid w:val="00754DBB"/>
    <w:rsid w:val="00755001"/>
    <w:rsid w:val="00755023"/>
    <w:rsid w:val="007551A9"/>
    <w:rsid w:val="00755344"/>
    <w:rsid w:val="007556B6"/>
    <w:rsid w:val="0075589A"/>
    <w:rsid w:val="007558E2"/>
    <w:rsid w:val="00755BD5"/>
    <w:rsid w:val="00755CC5"/>
    <w:rsid w:val="00755D7F"/>
    <w:rsid w:val="00755F23"/>
    <w:rsid w:val="00756215"/>
    <w:rsid w:val="00756341"/>
    <w:rsid w:val="00756986"/>
    <w:rsid w:val="00756B6A"/>
    <w:rsid w:val="00756C82"/>
    <w:rsid w:val="00756D66"/>
    <w:rsid w:val="00756F4B"/>
    <w:rsid w:val="007570E9"/>
    <w:rsid w:val="007600B6"/>
    <w:rsid w:val="00760BE1"/>
    <w:rsid w:val="00760DF6"/>
    <w:rsid w:val="00760E53"/>
    <w:rsid w:val="00761099"/>
    <w:rsid w:val="00761486"/>
    <w:rsid w:val="007617A2"/>
    <w:rsid w:val="007618AE"/>
    <w:rsid w:val="00761F9C"/>
    <w:rsid w:val="007620B8"/>
    <w:rsid w:val="00762282"/>
    <w:rsid w:val="007623BE"/>
    <w:rsid w:val="00762460"/>
    <w:rsid w:val="0076271A"/>
    <w:rsid w:val="00762B0A"/>
    <w:rsid w:val="0076327D"/>
    <w:rsid w:val="00763710"/>
    <w:rsid w:val="00763924"/>
    <w:rsid w:val="00763C0F"/>
    <w:rsid w:val="0076443D"/>
    <w:rsid w:val="0076448B"/>
    <w:rsid w:val="00764512"/>
    <w:rsid w:val="0076454D"/>
    <w:rsid w:val="00764580"/>
    <w:rsid w:val="0076476F"/>
    <w:rsid w:val="0076491A"/>
    <w:rsid w:val="00764A66"/>
    <w:rsid w:val="00764B0B"/>
    <w:rsid w:val="00764C63"/>
    <w:rsid w:val="00765091"/>
    <w:rsid w:val="007650BC"/>
    <w:rsid w:val="0076528C"/>
    <w:rsid w:val="0076557D"/>
    <w:rsid w:val="00765EEB"/>
    <w:rsid w:val="0076601F"/>
    <w:rsid w:val="00766537"/>
    <w:rsid w:val="0076679D"/>
    <w:rsid w:val="00766905"/>
    <w:rsid w:val="00766B1E"/>
    <w:rsid w:val="00766BF5"/>
    <w:rsid w:val="00766D01"/>
    <w:rsid w:val="0076719E"/>
    <w:rsid w:val="00767355"/>
    <w:rsid w:val="00767376"/>
    <w:rsid w:val="00767624"/>
    <w:rsid w:val="007676FC"/>
    <w:rsid w:val="0076777C"/>
    <w:rsid w:val="00767A17"/>
    <w:rsid w:val="00767B21"/>
    <w:rsid w:val="00767B82"/>
    <w:rsid w:val="00767C2E"/>
    <w:rsid w:val="007703C2"/>
    <w:rsid w:val="0077050C"/>
    <w:rsid w:val="00771F89"/>
    <w:rsid w:val="0077221E"/>
    <w:rsid w:val="00772587"/>
    <w:rsid w:val="00772641"/>
    <w:rsid w:val="007727D8"/>
    <w:rsid w:val="0077349F"/>
    <w:rsid w:val="00773A74"/>
    <w:rsid w:val="0077466D"/>
    <w:rsid w:val="007747EA"/>
    <w:rsid w:val="00774888"/>
    <w:rsid w:val="00774CB3"/>
    <w:rsid w:val="00774F80"/>
    <w:rsid w:val="007750C9"/>
    <w:rsid w:val="007751B8"/>
    <w:rsid w:val="00775434"/>
    <w:rsid w:val="00775471"/>
    <w:rsid w:val="007760E8"/>
    <w:rsid w:val="007760F7"/>
    <w:rsid w:val="00776310"/>
    <w:rsid w:val="00776668"/>
    <w:rsid w:val="00776962"/>
    <w:rsid w:val="00776A0D"/>
    <w:rsid w:val="00776CA4"/>
    <w:rsid w:val="00776F5F"/>
    <w:rsid w:val="00777702"/>
    <w:rsid w:val="0077774F"/>
    <w:rsid w:val="00777B65"/>
    <w:rsid w:val="007803CD"/>
    <w:rsid w:val="00780819"/>
    <w:rsid w:val="007808C9"/>
    <w:rsid w:val="0078090A"/>
    <w:rsid w:val="0078094E"/>
    <w:rsid w:val="00780972"/>
    <w:rsid w:val="007809D9"/>
    <w:rsid w:val="00780F3A"/>
    <w:rsid w:val="0078173F"/>
    <w:rsid w:val="0078174E"/>
    <w:rsid w:val="0078180E"/>
    <w:rsid w:val="0078192A"/>
    <w:rsid w:val="00781A7F"/>
    <w:rsid w:val="00781B2D"/>
    <w:rsid w:val="00781F36"/>
    <w:rsid w:val="00781F8E"/>
    <w:rsid w:val="0078267F"/>
    <w:rsid w:val="0078289F"/>
    <w:rsid w:val="00782BBA"/>
    <w:rsid w:val="00783267"/>
    <w:rsid w:val="00783640"/>
    <w:rsid w:val="0078367C"/>
    <w:rsid w:val="0078394D"/>
    <w:rsid w:val="00783981"/>
    <w:rsid w:val="007839E5"/>
    <w:rsid w:val="00783A8C"/>
    <w:rsid w:val="00784003"/>
    <w:rsid w:val="007840A6"/>
    <w:rsid w:val="00784612"/>
    <w:rsid w:val="007847AC"/>
    <w:rsid w:val="00784B37"/>
    <w:rsid w:val="00784F52"/>
    <w:rsid w:val="00785031"/>
    <w:rsid w:val="007850FC"/>
    <w:rsid w:val="00785348"/>
    <w:rsid w:val="0078538C"/>
    <w:rsid w:val="0078548A"/>
    <w:rsid w:val="007856DE"/>
    <w:rsid w:val="007857F2"/>
    <w:rsid w:val="007858CA"/>
    <w:rsid w:val="00785A7C"/>
    <w:rsid w:val="00785DB1"/>
    <w:rsid w:val="00786031"/>
    <w:rsid w:val="00786837"/>
    <w:rsid w:val="007869C4"/>
    <w:rsid w:val="00786BA9"/>
    <w:rsid w:val="00786D05"/>
    <w:rsid w:val="00786F32"/>
    <w:rsid w:val="00786F8D"/>
    <w:rsid w:val="00787264"/>
    <w:rsid w:val="00787308"/>
    <w:rsid w:val="0078756B"/>
    <w:rsid w:val="00787CDF"/>
    <w:rsid w:val="00787E91"/>
    <w:rsid w:val="007903BB"/>
    <w:rsid w:val="00790431"/>
    <w:rsid w:val="00790A0D"/>
    <w:rsid w:val="00791110"/>
    <w:rsid w:val="00791505"/>
    <w:rsid w:val="00791600"/>
    <w:rsid w:val="00791708"/>
    <w:rsid w:val="00791BE7"/>
    <w:rsid w:val="00791CDA"/>
    <w:rsid w:val="00792B06"/>
    <w:rsid w:val="00792D82"/>
    <w:rsid w:val="00793197"/>
    <w:rsid w:val="0079324E"/>
    <w:rsid w:val="0079343E"/>
    <w:rsid w:val="007934AD"/>
    <w:rsid w:val="00793795"/>
    <w:rsid w:val="00793E91"/>
    <w:rsid w:val="00793F93"/>
    <w:rsid w:val="0079414F"/>
    <w:rsid w:val="007943FC"/>
    <w:rsid w:val="007945ED"/>
    <w:rsid w:val="0079496F"/>
    <w:rsid w:val="00794C87"/>
    <w:rsid w:val="00794DCE"/>
    <w:rsid w:val="00794F81"/>
    <w:rsid w:val="00795283"/>
    <w:rsid w:val="007953EB"/>
    <w:rsid w:val="00795433"/>
    <w:rsid w:val="007954E7"/>
    <w:rsid w:val="0079558D"/>
    <w:rsid w:val="007959D1"/>
    <w:rsid w:val="00795D11"/>
    <w:rsid w:val="00795E9E"/>
    <w:rsid w:val="007966E9"/>
    <w:rsid w:val="00796D1B"/>
    <w:rsid w:val="00796FDA"/>
    <w:rsid w:val="007970C2"/>
    <w:rsid w:val="007970D8"/>
    <w:rsid w:val="007972E5"/>
    <w:rsid w:val="0079732F"/>
    <w:rsid w:val="0079750E"/>
    <w:rsid w:val="00797596"/>
    <w:rsid w:val="0079761D"/>
    <w:rsid w:val="007A07C4"/>
    <w:rsid w:val="007A0CC4"/>
    <w:rsid w:val="007A1379"/>
    <w:rsid w:val="007A19DB"/>
    <w:rsid w:val="007A19ED"/>
    <w:rsid w:val="007A1D5A"/>
    <w:rsid w:val="007A1F44"/>
    <w:rsid w:val="007A2BEA"/>
    <w:rsid w:val="007A2D40"/>
    <w:rsid w:val="007A3487"/>
    <w:rsid w:val="007A354F"/>
    <w:rsid w:val="007A35C5"/>
    <w:rsid w:val="007A3B08"/>
    <w:rsid w:val="007A3CFC"/>
    <w:rsid w:val="007A4618"/>
    <w:rsid w:val="007A4F9C"/>
    <w:rsid w:val="007A5194"/>
    <w:rsid w:val="007A541B"/>
    <w:rsid w:val="007A553F"/>
    <w:rsid w:val="007A59A3"/>
    <w:rsid w:val="007A5D0A"/>
    <w:rsid w:val="007A6931"/>
    <w:rsid w:val="007A6ADB"/>
    <w:rsid w:val="007A71F1"/>
    <w:rsid w:val="007A7816"/>
    <w:rsid w:val="007A7CC0"/>
    <w:rsid w:val="007A7D1A"/>
    <w:rsid w:val="007A7E2C"/>
    <w:rsid w:val="007B0320"/>
    <w:rsid w:val="007B06F3"/>
    <w:rsid w:val="007B0E96"/>
    <w:rsid w:val="007B1566"/>
    <w:rsid w:val="007B1910"/>
    <w:rsid w:val="007B193A"/>
    <w:rsid w:val="007B1C28"/>
    <w:rsid w:val="007B1DAC"/>
    <w:rsid w:val="007B2391"/>
    <w:rsid w:val="007B25FA"/>
    <w:rsid w:val="007B2CC6"/>
    <w:rsid w:val="007B2E6A"/>
    <w:rsid w:val="007B32D9"/>
    <w:rsid w:val="007B3711"/>
    <w:rsid w:val="007B3AD4"/>
    <w:rsid w:val="007B3D2C"/>
    <w:rsid w:val="007B4747"/>
    <w:rsid w:val="007B4AED"/>
    <w:rsid w:val="007B5BB9"/>
    <w:rsid w:val="007B5F1B"/>
    <w:rsid w:val="007B60D5"/>
    <w:rsid w:val="007B636F"/>
    <w:rsid w:val="007B652D"/>
    <w:rsid w:val="007B6A4C"/>
    <w:rsid w:val="007B6D0E"/>
    <w:rsid w:val="007B6D78"/>
    <w:rsid w:val="007B71AD"/>
    <w:rsid w:val="007B72E2"/>
    <w:rsid w:val="007B7342"/>
    <w:rsid w:val="007B7674"/>
    <w:rsid w:val="007B770F"/>
    <w:rsid w:val="007B79E7"/>
    <w:rsid w:val="007B7F17"/>
    <w:rsid w:val="007C0798"/>
    <w:rsid w:val="007C0841"/>
    <w:rsid w:val="007C0BE8"/>
    <w:rsid w:val="007C0EAD"/>
    <w:rsid w:val="007C0EE7"/>
    <w:rsid w:val="007C1485"/>
    <w:rsid w:val="007C164E"/>
    <w:rsid w:val="007C1761"/>
    <w:rsid w:val="007C1B7D"/>
    <w:rsid w:val="007C1E9E"/>
    <w:rsid w:val="007C1EAB"/>
    <w:rsid w:val="007C1EAE"/>
    <w:rsid w:val="007C1F7C"/>
    <w:rsid w:val="007C22E2"/>
    <w:rsid w:val="007C2403"/>
    <w:rsid w:val="007C240C"/>
    <w:rsid w:val="007C2971"/>
    <w:rsid w:val="007C2BA9"/>
    <w:rsid w:val="007C2DBB"/>
    <w:rsid w:val="007C2E75"/>
    <w:rsid w:val="007C3FFF"/>
    <w:rsid w:val="007C4197"/>
    <w:rsid w:val="007C4359"/>
    <w:rsid w:val="007C465A"/>
    <w:rsid w:val="007C4915"/>
    <w:rsid w:val="007C618A"/>
    <w:rsid w:val="007C692B"/>
    <w:rsid w:val="007C6949"/>
    <w:rsid w:val="007C6C04"/>
    <w:rsid w:val="007C6E31"/>
    <w:rsid w:val="007C7105"/>
    <w:rsid w:val="007C728C"/>
    <w:rsid w:val="007C7532"/>
    <w:rsid w:val="007C769F"/>
    <w:rsid w:val="007C78BC"/>
    <w:rsid w:val="007C7DD0"/>
    <w:rsid w:val="007D1028"/>
    <w:rsid w:val="007D1432"/>
    <w:rsid w:val="007D1F94"/>
    <w:rsid w:val="007D269D"/>
    <w:rsid w:val="007D2D79"/>
    <w:rsid w:val="007D31C4"/>
    <w:rsid w:val="007D320F"/>
    <w:rsid w:val="007D36D0"/>
    <w:rsid w:val="007D3870"/>
    <w:rsid w:val="007D3A2B"/>
    <w:rsid w:val="007D4503"/>
    <w:rsid w:val="007D4C66"/>
    <w:rsid w:val="007D4E72"/>
    <w:rsid w:val="007D4EF7"/>
    <w:rsid w:val="007D501E"/>
    <w:rsid w:val="007D5593"/>
    <w:rsid w:val="007D5ECF"/>
    <w:rsid w:val="007D6131"/>
    <w:rsid w:val="007D641B"/>
    <w:rsid w:val="007D66A4"/>
    <w:rsid w:val="007D67E7"/>
    <w:rsid w:val="007D687D"/>
    <w:rsid w:val="007D6C77"/>
    <w:rsid w:val="007D742B"/>
    <w:rsid w:val="007D767B"/>
    <w:rsid w:val="007E00B8"/>
    <w:rsid w:val="007E025E"/>
    <w:rsid w:val="007E0D7D"/>
    <w:rsid w:val="007E125E"/>
    <w:rsid w:val="007E17D2"/>
    <w:rsid w:val="007E1F2B"/>
    <w:rsid w:val="007E3425"/>
    <w:rsid w:val="007E366B"/>
    <w:rsid w:val="007E3D2A"/>
    <w:rsid w:val="007E4120"/>
    <w:rsid w:val="007E423E"/>
    <w:rsid w:val="007E45AA"/>
    <w:rsid w:val="007E45CA"/>
    <w:rsid w:val="007E4814"/>
    <w:rsid w:val="007E4842"/>
    <w:rsid w:val="007E4A26"/>
    <w:rsid w:val="007E4C90"/>
    <w:rsid w:val="007E4E3A"/>
    <w:rsid w:val="007E5472"/>
    <w:rsid w:val="007E56BA"/>
    <w:rsid w:val="007E571D"/>
    <w:rsid w:val="007E5F3D"/>
    <w:rsid w:val="007E60E6"/>
    <w:rsid w:val="007E67AF"/>
    <w:rsid w:val="007E6934"/>
    <w:rsid w:val="007E6DF8"/>
    <w:rsid w:val="007E6EEC"/>
    <w:rsid w:val="007E6F15"/>
    <w:rsid w:val="007E712E"/>
    <w:rsid w:val="007E7544"/>
    <w:rsid w:val="007E76BB"/>
    <w:rsid w:val="007E78AA"/>
    <w:rsid w:val="007E7A2A"/>
    <w:rsid w:val="007E7CF1"/>
    <w:rsid w:val="007F0D70"/>
    <w:rsid w:val="007F0DFE"/>
    <w:rsid w:val="007F2348"/>
    <w:rsid w:val="007F285E"/>
    <w:rsid w:val="007F2A1F"/>
    <w:rsid w:val="007F2AD3"/>
    <w:rsid w:val="007F2C35"/>
    <w:rsid w:val="007F3413"/>
    <w:rsid w:val="007F3752"/>
    <w:rsid w:val="007F3D0D"/>
    <w:rsid w:val="007F3E90"/>
    <w:rsid w:val="007F49EA"/>
    <w:rsid w:val="007F4E0A"/>
    <w:rsid w:val="007F5235"/>
    <w:rsid w:val="007F5898"/>
    <w:rsid w:val="007F5A79"/>
    <w:rsid w:val="007F5AEB"/>
    <w:rsid w:val="007F5CAC"/>
    <w:rsid w:val="007F61E3"/>
    <w:rsid w:val="007F632C"/>
    <w:rsid w:val="007F6754"/>
    <w:rsid w:val="007F6BC1"/>
    <w:rsid w:val="007F7678"/>
    <w:rsid w:val="007F7AF4"/>
    <w:rsid w:val="008001C7"/>
    <w:rsid w:val="00800885"/>
    <w:rsid w:val="00800E09"/>
    <w:rsid w:val="00801098"/>
    <w:rsid w:val="00801322"/>
    <w:rsid w:val="0080194D"/>
    <w:rsid w:val="008019B6"/>
    <w:rsid w:val="00801B1C"/>
    <w:rsid w:val="00801C04"/>
    <w:rsid w:val="00801DBE"/>
    <w:rsid w:val="00802143"/>
    <w:rsid w:val="00802315"/>
    <w:rsid w:val="00802624"/>
    <w:rsid w:val="00802E82"/>
    <w:rsid w:val="008034D9"/>
    <w:rsid w:val="00803E9B"/>
    <w:rsid w:val="008040CD"/>
    <w:rsid w:val="008045C2"/>
    <w:rsid w:val="00804624"/>
    <w:rsid w:val="00804B45"/>
    <w:rsid w:val="00804C4D"/>
    <w:rsid w:val="00805002"/>
    <w:rsid w:val="008050CC"/>
    <w:rsid w:val="0080528F"/>
    <w:rsid w:val="00805629"/>
    <w:rsid w:val="008057B8"/>
    <w:rsid w:val="008058AF"/>
    <w:rsid w:val="00806117"/>
    <w:rsid w:val="00806531"/>
    <w:rsid w:val="008065CB"/>
    <w:rsid w:val="00806702"/>
    <w:rsid w:val="00806A8A"/>
    <w:rsid w:val="00806C9B"/>
    <w:rsid w:val="00806E69"/>
    <w:rsid w:val="00806E6C"/>
    <w:rsid w:val="0080718F"/>
    <w:rsid w:val="008071C0"/>
    <w:rsid w:val="008076DD"/>
    <w:rsid w:val="00807C56"/>
    <w:rsid w:val="00807DF5"/>
    <w:rsid w:val="00807EE7"/>
    <w:rsid w:val="00807F32"/>
    <w:rsid w:val="0081061D"/>
    <w:rsid w:val="008106B7"/>
    <w:rsid w:val="00810BA8"/>
    <w:rsid w:val="00811075"/>
    <w:rsid w:val="0081138A"/>
    <w:rsid w:val="00811864"/>
    <w:rsid w:val="008118BD"/>
    <w:rsid w:val="00811BDF"/>
    <w:rsid w:val="00811CE1"/>
    <w:rsid w:val="00811D98"/>
    <w:rsid w:val="00812080"/>
    <w:rsid w:val="00812101"/>
    <w:rsid w:val="00812693"/>
    <w:rsid w:val="008126AD"/>
    <w:rsid w:val="008126CA"/>
    <w:rsid w:val="00812B90"/>
    <w:rsid w:val="008132E8"/>
    <w:rsid w:val="00813576"/>
    <w:rsid w:val="008136E2"/>
    <w:rsid w:val="008137BB"/>
    <w:rsid w:val="00813BFD"/>
    <w:rsid w:val="00814523"/>
    <w:rsid w:val="00814736"/>
    <w:rsid w:val="00814744"/>
    <w:rsid w:val="00814A3B"/>
    <w:rsid w:val="00814EE4"/>
    <w:rsid w:val="00815360"/>
    <w:rsid w:val="008158CE"/>
    <w:rsid w:val="00815906"/>
    <w:rsid w:val="008159C8"/>
    <w:rsid w:val="00815AC5"/>
    <w:rsid w:val="00815E4D"/>
    <w:rsid w:val="0081628C"/>
    <w:rsid w:val="0081641F"/>
    <w:rsid w:val="008165A6"/>
    <w:rsid w:val="0081686E"/>
    <w:rsid w:val="00816BEE"/>
    <w:rsid w:val="00817372"/>
    <w:rsid w:val="00817678"/>
    <w:rsid w:val="00817B63"/>
    <w:rsid w:val="008208F2"/>
    <w:rsid w:val="00820A20"/>
    <w:rsid w:val="008215D7"/>
    <w:rsid w:val="00821774"/>
    <w:rsid w:val="00821B15"/>
    <w:rsid w:val="00822388"/>
    <w:rsid w:val="00822554"/>
    <w:rsid w:val="008225CD"/>
    <w:rsid w:val="00823906"/>
    <w:rsid w:val="00823FD4"/>
    <w:rsid w:val="008241BB"/>
    <w:rsid w:val="00824615"/>
    <w:rsid w:val="00824647"/>
    <w:rsid w:val="00824DE5"/>
    <w:rsid w:val="008250CB"/>
    <w:rsid w:val="00826023"/>
    <w:rsid w:val="008260C5"/>
    <w:rsid w:val="008268C8"/>
    <w:rsid w:val="00826D8F"/>
    <w:rsid w:val="00827FF7"/>
    <w:rsid w:val="00830501"/>
    <w:rsid w:val="00830A7F"/>
    <w:rsid w:val="00830D4F"/>
    <w:rsid w:val="00830E7F"/>
    <w:rsid w:val="00830E93"/>
    <w:rsid w:val="008314B6"/>
    <w:rsid w:val="0083158A"/>
    <w:rsid w:val="00831E8E"/>
    <w:rsid w:val="00832245"/>
    <w:rsid w:val="00832348"/>
    <w:rsid w:val="00832D3A"/>
    <w:rsid w:val="00832EF6"/>
    <w:rsid w:val="008332A3"/>
    <w:rsid w:val="008335D4"/>
    <w:rsid w:val="00833683"/>
    <w:rsid w:val="00833AB7"/>
    <w:rsid w:val="008340D1"/>
    <w:rsid w:val="00834555"/>
    <w:rsid w:val="008348B7"/>
    <w:rsid w:val="00834A14"/>
    <w:rsid w:val="00834B63"/>
    <w:rsid w:val="00835202"/>
    <w:rsid w:val="00835DCC"/>
    <w:rsid w:val="0083624C"/>
    <w:rsid w:val="00836367"/>
    <w:rsid w:val="008365F0"/>
    <w:rsid w:val="008369DE"/>
    <w:rsid w:val="00836ABA"/>
    <w:rsid w:val="00836CC6"/>
    <w:rsid w:val="00836DF1"/>
    <w:rsid w:val="00840411"/>
    <w:rsid w:val="00840E2C"/>
    <w:rsid w:val="00840EB9"/>
    <w:rsid w:val="00840F57"/>
    <w:rsid w:val="00840F82"/>
    <w:rsid w:val="00841557"/>
    <w:rsid w:val="00841816"/>
    <w:rsid w:val="008422F4"/>
    <w:rsid w:val="00842894"/>
    <w:rsid w:val="0084374B"/>
    <w:rsid w:val="008440B1"/>
    <w:rsid w:val="0084447E"/>
    <w:rsid w:val="00844496"/>
    <w:rsid w:val="0084457D"/>
    <w:rsid w:val="00844AA3"/>
    <w:rsid w:val="008455AB"/>
    <w:rsid w:val="00845D84"/>
    <w:rsid w:val="0084608F"/>
    <w:rsid w:val="00846703"/>
    <w:rsid w:val="008469D2"/>
    <w:rsid w:val="00846AD6"/>
    <w:rsid w:val="00846ADD"/>
    <w:rsid w:val="008471B1"/>
    <w:rsid w:val="008472EB"/>
    <w:rsid w:val="00847461"/>
    <w:rsid w:val="00847738"/>
    <w:rsid w:val="00847AE5"/>
    <w:rsid w:val="00850193"/>
    <w:rsid w:val="0085088F"/>
    <w:rsid w:val="008508D1"/>
    <w:rsid w:val="00851081"/>
    <w:rsid w:val="00851755"/>
    <w:rsid w:val="008518B8"/>
    <w:rsid w:val="00851944"/>
    <w:rsid w:val="00851BDF"/>
    <w:rsid w:val="00851D0D"/>
    <w:rsid w:val="00851EFC"/>
    <w:rsid w:val="00851F9E"/>
    <w:rsid w:val="0085222E"/>
    <w:rsid w:val="00852884"/>
    <w:rsid w:val="00852A41"/>
    <w:rsid w:val="00852CF8"/>
    <w:rsid w:val="00852D97"/>
    <w:rsid w:val="00852DC7"/>
    <w:rsid w:val="00853587"/>
    <w:rsid w:val="00853BA5"/>
    <w:rsid w:val="00853C29"/>
    <w:rsid w:val="00854BDE"/>
    <w:rsid w:val="00854C76"/>
    <w:rsid w:val="00854DD2"/>
    <w:rsid w:val="00854F25"/>
    <w:rsid w:val="00855656"/>
    <w:rsid w:val="008556A1"/>
    <w:rsid w:val="008557A3"/>
    <w:rsid w:val="008557F3"/>
    <w:rsid w:val="00855849"/>
    <w:rsid w:val="00855B5F"/>
    <w:rsid w:val="00855CED"/>
    <w:rsid w:val="0085665E"/>
    <w:rsid w:val="00856782"/>
    <w:rsid w:val="008567CC"/>
    <w:rsid w:val="00856D22"/>
    <w:rsid w:val="00856D7F"/>
    <w:rsid w:val="00856EDA"/>
    <w:rsid w:val="008574CF"/>
    <w:rsid w:val="00857521"/>
    <w:rsid w:val="00860558"/>
    <w:rsid w:val="00860782"/>
    <w:rsid w:val="00860A64"/>
    <w:rsid w:val="0086141A"/>
    <w:rsid w:val="00861571"/>
    <w:rsid w:val="00861B03"/>
    <w:rsid w:val="00861F6A"/>
    <w:rsid w:val="00862114"/>
    <w:rsid w:val="008622D8"/>
    <w:rsid w:val="0086274E"/>
    <w:rsid w:val="00862884"/>
    <w:rsid w:val="0086322B"/>
    <w:rsid w:val="00863680"/>
    <w:rsid w:val="00863899"/>
    <w:rsid w:val="0086409F"/>
    <w:rsid w:val="0086430A"/>
    <w:rsid w:val="00864533"/>
    <w:rsid w:val="00864877"/>
    <w:rsid w:val="00864C51"/>
    <w:rsid w:val="00864DB9"/>
    <w:rsid w:val="008650C1"/>
    <w:rsid w:val="008652A3"/>
    <w:rsid w:val="00865807"/>
    <w:rsid w:val="00865E7D"/>
    <w:rsid w:val="00865FC8"/>
    <w:rsid w:val="008666A7"/>
    <w:rsid w:val="00866863"/>
    <w:rsid w:val="00866901"/>
    <w:rsid w:val="00866C69"/>
    <w:rsid w:val="008673EC"/>
    <w:rsid w:val="00870576"/>
    <w:rsid w:val="00870994"/>
    <w:rsid w:val="00870A25"/>
    <w:rsid w:val="00870DBE"/>
    <w:rsid w:val="0087103A"/>
    <w:rsid w:val="008711C5"/>
    <w:rsid w:val="008714DC"/>
    <w:rsid w:val="00871BCD"/>
    <w:rsid w:val="00871D17"/>
    <w:rsid w:val="00872023"/>
    <w:rsid w:val="00872311"/>
    <w:rsid w:val="00872950"/>
    <w:rsid w:val="00872C49"/>
    <w:rsid w:val="00872DB5"/>
    <w:rsid w:val="0087351B"/>
    <w:rsid w:val="008735EA"/>
    <w:rsid w:val="0087408B"/>
    <w:rsid w:val="00874468"/>
    <w:rsid w:val="008750E2"/>
    <w:rsid w:val="008751EA"/>
    <w:rsid w:val="00875646"/>
    <w:rsid w:val="00875C2E"/>
    <w:rsid w:val="00876233"/>
    <w:rsid w:val="00876273"/>
    <w:rsid w:val="0087666E"/>
    <w:rsid w:val="008776A6"/>
    <w:rsid w:val="00877A08"/>
    <w:rsid w:val="0088071D"/>
    <w:rsid w:val="00880841"/>
    <w:rsid w:val="00880A92"/>
    <w:rsid w:val="00880AD1"/>
    <w:rsid w:val="00880B20"/>
    <w:rsid w:val="00880EAE"/>
    <w:rsid w:val="00880F39"/>
    <w:rsid w:val="00881661"/>
    <w:rsid w:val="008816EE"/>
    <w:rsid w:val="0088175D"/>
    <w:rsid w:val="008817C1"/>
    <w:rsid w:val="00881A93"/>
    <w:rsid w:val="00881ACD"/>
    <w:rsid w:val="00882167"/>
    <w:rsid w:val="00882465"/>
    <w:rsid w:val="00882674"/>
    <w:rsid w:val="008835AD"/>
    <w:rsid w:val="008836AF"/>
    <w:rsid w:val="008838B8"/>
    <w:rsid w:val="00883928"/>
    <w:rsid w:val="00883CF3"/>
    <w:rsid w:val="0088403A"/>
    <w:rsid w:val="008840CD"/>
    <w:rsid w:val="0088476C"/>
    <w:rsid w:val="00884BA0"/>
    <w:rsid w:val="00884E58"/>
    <w:rsid w:val="00884FA3"/>
    <w:rsid w:val="00885749"/>
    <w:rsid w:val="0088594B"/>
    <w:rsid w:val="00886670"/>
    <w:rsid w:val="008866DC"/>
    <w:rsid w:val="00886750"/>
    <w:rsid w:val="00886917"/>
    <w:rsid w:val="008869AE"/>
    <w:rsid w:val="00886D6C"/>
    <w:rsid w:val="00887002"/>
    <w:rsid w:val="0088749E"/>
    <w:rsid w:val="008878A9"/>
    <w:rsid w:val="008879CC"/>
    <w:rsid w:val="00887B71"/>
    <w:rsid w:val="008902F0"/>
    <w:rsid w:val="008909B6"/>
    <w:rsid w:val="00890B3F"/>
    <w:rsid w:val="00890BE6"/>
    <w:rsid w:val="00890C27"/>
    <w:rsid w:val="008911E0"/>
    <w:rsid w:val="00891882"/>
    <w:rsid w:val="00891C72"/>
    <w:rsid w:val="00891FB7"/>
    <w:rsid w:val="00893106"/>
    <w:rsid w:val="0089376C"/>
    <w:rsid w:val="00893934"/>
    <w:rsid w:val="00893A73"/>
    <w:rsid w:val="00893EA9"/>
    <w:rsid w:val="00894F1E"/>
    <w:rsid w:val="008954F8"/>
    <w:rsid w:val="008957AC"/>
    <w:rsid w:val="008958FA"/>
    <w:rsid w:val="00895E36"/>
    <w:rsid w:val="00895EE2"/>
    <w:rsid w:val="00896A51"/>
    <w:rsid w:val="008970BC"/>
    <w:rsid w:val="00897530"/>
    <w:rsid w:val="00897AB2"/>
    <w:rsid w:val="00897B4A"/>
    <w:rsid w:val="00897B94"/>
    <w:rsid w:val="00897CA7"/>
    <w:rsid w:val="00897CAB"/>
    <w:rsid w:val="008A04E1"/>
    <w:rsid w:val="008A051B"/>
    <w:rsid w:val="008A07AC"/>
    <w:rsid w:val="008A0896"/>
    <w:rsid w:val="008A095C"/>
    <w:rsid w:val="008A0DF8"/>
    <w:rsid w:val="008A0E79"/>
    <w:rsid w:val="008A0F2B"/>
    <w:rsid w:val="008A1598"/>
    <w:rsid w:val="008A17EF"/>
    <w:rsid w:val="008A17FC"/>
    <w:rsid w:val="008A1944"/>
    <w:rsid w:val="008A1A0A"/>
    <w:rsid w:val="008A1C6E"/>
    <w:rsid w:val="008A1DBF"/>
    <w:rsid w:val="008A2A4A"/>
    <w:rsid w:val="008A2C10"/>
    <w:rsid w:val="008A32EE"/>
    <w:rsid w:val="008A3625"/>
    <w:rsid w:val="008A40C7"/>
    <w:rsid w:val="008A41BA"/>
    <w:rsid w:val="008A468D"/>
    <w:rsid w:val="008A46B3"/>
    <w:rsid w:val="008A536F"/>
    <w:rsid w:val="008A5569"/>
    <w:rsid w:val="008A5571"/>
    <w:rsid w:val="008A5615"/>
    <w:rsid w:val="008A57D0"/>
    <w:rsid w:val="008A5D67"/>
    <w:rsid w:val="008A6056"/>
    <w:rsid w:val="008A605A"/>
    <w:rsid w:val="008A65B4"/>
    <w:rsid w:val="008A68FB"/>
    <w:rsid w:val="008A6B74"/>
    <w:rsid w:val="008A6FBC"/>
    <w:rsid w:val="008A70D9"/>
    <w:rsid w:val="008A7A7D"/>
    <w:rsid w:val="008A7C96"/>
    <w:rsid w:val="008A7D5F"/>
    <w:rsid w:val="008B00E6"/>
    <w:rsid w:val="008B0255"/>
    <w:rsid w:val="008B09FF"/>
    <w:rsid w:val="008B1173"/>
    <w:rsid w:val="008B13A4"/>
    <w:rsid w:val="008B1606"/>
    <w:rsid w:val="008B19C2"/>
    <w:rsid w:val="008B2051"/>
    <w:rsid w:val="008B277D"/>
    <w:rsid w:val="008B2ED3"/>
    <w:rsid w:val="008B2EE5"/>
    <w:rsid w:val="008B2F5B"/>
    <w:rsid w:val="008B35DB"/>
    <w:rsid w:val="008B3779"/>
    <w:rsid w:val="008B3BA2"/>
    <w:rsid w:val="008B3C1B"/>
    <w:rsid w:val="008B3C59"/>
    <w:rsid w:val="008B3C76"/>
    <w:rsid w:val="008B3CF7"/>
    <w:rsid w:val="008B3D09"/>
    <w:rsid w:val="008B3EAC"/>
    <w:rsid w:val="008B4EA4"/>
    <w:rsid w:val="008B55AD"/>
    <w:rsid w:val="008B5A08"/>
    <w:rsid w:val="008B5BFD"/>
    <w:rsid w:val="008B5FB2"/>
    <w:rsid w:val="008B634B"/>
    <w:rsid w:val="008B6A39"/>
    <w:rsid w:val="008B6CD1"/>
    <w:rsid w:val="008B6D45"/>
    <w:rsid w:val="008B6EBE"/>
    <w:rsid w:val="008B70BF"/>
    <w:rsid w:val="008B716C"/>
    <w:rsid w:val="008B7A8A"/>
    <w:rsid w:val="008B7CA5"/>
    <w:rsid w:val="008B7F5E"/>
    <w:rsid w:val="008C00BE"/>
    <w:rsid w:val="008C0202"/>
    <w:rsid w:val="008C0D47"/>
    <w:rsid w:val="008C1214"/>
    <w:rsid w:val="008C12B7"/>
    <w:rsid w:val="008C1961"/>
    <w:rsid w:val="008C19B7"/>
    <w:rsid w:val="008C1D97"/>
    <w:rsid w:val="008C1E3D"/>
    <w:rsid w:val="008C2238"/>
    <w:rsid w:val="008C224B"/>
    <w:rsid w:val="008C31A3"/>
    <w:rsid w:val="008C3B23"/>
    <w:rsid w:val="008C3BEA"/>
    <w:rsid w:val="008C3F44"/>
    <w:rsid w:val="008C432F"/>
    <w:rsid w:val="008C455A"/>
    <w:rsid w:val="008C49FC"/>
    <w:rsid w:val="008C4A33"/>
    <w:rsid w:val="008C4DF0"/>
    <w:rsid w:val="008C560A"/>
    <w:rsid w:val="008C5B3E"/>
    <w:rsid w:val="008C5CCD"/>
    <w:rsid w:val="008C5FBE"/>
    <w:rsid w:val="008C6350"/>
    <w:rsid w:val="008C7244"/>
    <w:rsid w:val="008C7519"/>
    <w:rsid w:val="008C7C09"/>
    <w:rsid w:val="008C7C41"/>
    <w:rsid w:val="008C7CD4"/>
    <w:rsid w:val="008C7F08"/>
    <w:rsid w:val="008C7FB3"/>
    <w:rsid w:val="008D0303"/>
    <w:rsid w:val="008D04EA"/>
    <w:rsid w:val="008D0885"/>
    <w:rsid w:val="008D0D9F"/>
    <w:rsid w:val="008D0E84"/>
    <w:rsid w:val="008D1117"/>
    <w:rsid w:val="008D1143"/>
    <w:rsid w:val="008D121E"/>
    <w:rsid w:val="008D13AF"/>
    <w:rsid w:val="008D152A"/>
    <w:rsid w:val="008D16C0"/>
    <w:rsid w:val="008D1B86"/>
    <w:rsid w:val="008D1C35"/>
    <w:rsid w:val="008D1F78"/>
    <w:rsid w:val="008D1F8B"/>
    <w:rsid w:val="008D3207"/>
    <w:rsid w:val="008D37AD"/>
    <w:rsid w:val="008D3952"/>
    <w:rsid w:val="008D3B97"/>
    <w:rsid w:val="008D41EA"/>
    <w:rsid w:val="008D49F8"/>
    <w:rsid w:val="008D4AF7"/>
    <w:rsid w:val="008D4C17"/>
    <w:rsid w:val="008D4E11"/>
    <w:rsid w:val="008D51F6"/>
    <w:rsid w:val="008D534F"/>
    <w:rsid w:val="008D5440"/>
    <w:rsid w:val="008D54F0"/>
    <w:rsid w:val="008D5664"/>
    <w:rsid w:val="008D5675"/>
    <w:rsid w:val="008D5843"/>
    <w:rsid w:val="008D5953"/>
    <w:rsid w:val="008D5B5A"/>
    <w:rsid w:val="008D63C4"/>
    <w:rsid w:val="008D6CFF"/>
    <w:rsid w:val="008D73B2"/>
    <w:rsid w:val="008D786E"/>
    <w:rsid w:val="008D7B5A"/>
    <w:rsid w:val="008D7D5D"/>
    <w:rsid w:val="008D7E90"/>
    <w:rsid w:val="008D7F21"/>
    <w:rsid w:val="008D7FB8"/>
    <w:rsid w:val="008E02B6"/>
    <w:rsid w:val="008E04A9"/>
    <w:rsid w:val="008E07C5"/>
    <w:rsid w:val="008E0918"/>
    <w:rsid w:val="008E0A47"/>
    <w:rsid w:val="008E0BAB"/>
    <w:rsid w:val="008E1073"/>
    <w:rsid w:val="008E1106"/>
    <w:rsid w:val="008E1416"/>
    <w:rsid w:val="008E18C6"/>
    <w:rsid w:val="008E1931"/>
    <w:rsid w:val="008E1E45"/>
    <w:rsid w:val="008E1F30"/>
    <w:rsid w:val="008E22B3"/>
    <w:rsid w:val="008E238D"/>
    <w:rsid w:val="008E262D"/>
    <w:rsid w:val="008E2C39"/>
    <w:rsid w:val="008E3013"/>
    <w:rsid w:val="008E31A4"/>
    <w:rsid w:val="008E3944"/>
    <w:rsid w:val="008E3C57"/>
    <w:rsid w:val="008E3CD1"/>
    <w:rsid w:val="008E3F9E"/>
    <w:rsid w:val="008E41D2"/>
    <w:rsid w:val="008E41D8"/>
    <w:rsid w:val="008E43A4"/>
    <w:rsid w:val="008E488F"/>
    <w:rsid w:val="008E4B7F"/>
    <w:rsid w:val="008E4F5B"/>
    <w:rsid w:val="008E5B92"/>
    <w:rsid w:val="008E60D2"/>
    <w:rsid w:val="008E64A0"/>
    <w:rsid w:val="008E65B0"/>
    <w:rsid w:val="008E6870"/>
    <w:rsid w:val="008E6C19"/>
    <w:rsid w:val="008E74E6"/>
    <w:rsid w:val="008E7A6A"/>
    <w:rsid w:val="008E7CB3"/>
    <w:rsid w:val="008F0078"/>
    <w:rsid w:val="008F00A5"/>
    <w:rsid w:val="008F0166"/>
    <w:rsid w:val="008F0226"/>
    <w:rsid w:val="008F1212"/>
    <w:rsid w:val="008F12FE"/>
    <w:rsid w:val="008F136D"/>
    <w:rsid w:val="008F13B9"/>
    <w:rsid w:val="008F169B"/>
    <w:rsid w:val="008F1ACE"/>
    <w:rsid w:val="008F2910"/>
    <w:rsid w:val="008F2DD9"/>
    <w:rsid w:val="008F41AA"/>
    <w:rsid w:val="008F4591"/>
    <w:rsid w:val="008F4819"/>
    <w:rsid w:val="008F4998"/>
    <w:rsid w:val="008F4CF0"/>
    <w:rsid w:val="008F4E3C"/>
    <w:rsid w:val="008F4F78"/>
    <w:rsid w:val="008F5085"/>
    <w:rsid w:val="008F56CB"/>
    <w:rsid w:val="008F5807"/>
    <w:rsid w:val="008F5974"/>
    <w:rsid w:val="008F5B7E"/>
    <w:rsid w:val="008F5BA6"/>
    <w:rsid w:val="008F6519"/>
    <w:rsid w:val="008F6554"/>
    <w:rsid w:val="008F6AE9"/>
    <w:rsid w:val="008F6C4A"/>
    <w:rsid w:val="008F6D2B"/>
    <w:rsid w:val="008F6E7D"/>
    <w:rsid w:val="008F70FC"/>
    <w:rsid w:val="008F7229"/>
    <w:rsid w:val="008F7421"/>
    <w:rsid w:val="008F7813"/>
    <w:rsid w:val="008F78E6"/>
    <w:rsid w:val="008F7DCD"/>
    <w:rsid w:val="0090019F"/>
    <w:rsid w:val="0090053C"/>
    <w:rsid w:val="00900D6C"/>
    <w:rsid w:val="009010D7"/>
    <w:rsid w:val="00901926"/>
    <w:rsid w:val="009024B2"/>
    <w:rsid w:val="00903D88"/>
    <w:rsid w:val="00903DD5"/>
    <w:rsid w:val="009040D5"/>
    <w:rsid w:val="0090414F"/>
    <w:rsid w:val="009045BA"/>
    <w:rsid w:val="00904ED1"/>
    <w:rsid w:val="00904F01"/>
    <w:rsid w:val="009055FA"/>
    <w:rsid w:val="00905A52"/>
    <w:rsid w:val="00906394"/>
    <w:rsid w:val="00907086"/>
    <w:rsid w:val="00907351"/>
    <w:rsid w:val="009073AB"/>
    <w:rsid w:val="00907434"/>
    <w:rsid w:val="00907712"/>
    <w:rsid w:val="00907EB4"/>
    <w:rsid w:val="00907F0A"/>
    <w:rsid w:val="009102A8"/>
    <w:rsid w:val="0091072C"/>
    <w:rsid w:val="00912299"/>
    <w:rsid w:val="009125A1"/>
    <w:rsid w:val="00912867"/>
    <w:rsid w:val="009129D0"/>
    <w:rsid w:val="009129F4"/>
    <w:rsid w:val="00912B01"/>
    <w:rsid w:val="00912FE8"/>
    <w:rsid w:val="009131FF"/>
    <w:rsid w:val="0091322B"/>
    <w:rsid w:val="00913955"/>
    <w:rsid w:val="00913E36"/>
    <w:rsid w:val="009140CD"/>
    <w:rsid w:val="009146C0"/>
    <w:rsid w:val="0091529B"/>
    <w:rsid w:val="009154EA"/>
    <w:rsid w:val="009155F8"/>
    <w:rsid w:val="00915CFC"/>
    <w:rsid w:val="00915DA8"/>
    <w:rsid w:val="009164BB"/>
    <w:rsid w:val="00917154"/>
    <w:rsid w:val="00917380"/>
    <w:rsid w:val="00917433"/>
    <w:rsid w:val="00917479"/>
    <w:rsid w:val="00917E3B"/>
    <w:rsid w:val="009202F6"/>
    <w:rsid w:val="009203CD"/>
    <w:rsid w:val="0092098D"/>
    <w:rsid w:val="0092099E"/>
    <w:rsid w:val="00920B14"/>
    <w:rsid w:val="00921499"/>
    <w:rsid w:val="0092161B"/>
    <w:rsid w:val="0092172B"/>
    <w:rsid w:val="0092185A"/>
    <w:rsid w:val="009219C1"/>
    <w:rsid w:val="00921A7A"/>
    <w:rsid w:val="00921EE3"/>
    <w:rsid w:val="00922624"/>
    <w:rsid w:val="00922745"/>
    <w:rsid w:val="00922878"/>
    <w:rsid w:val="00922B3D"/>
    <w:rsid w:val="00922B5E"/>
    <w:rsid w:val="00922BD5"/>
    <w:rsid w:val="00922D9F"/>
    <w:rsid w:val="00922DD7"/>
    <w:rsid w:val="00922EA5"/>
    <w:rsid w:val="00922F04"/>
    <w:rsid w:val="0092309F"/>
    <w:rsid w:val="009231CE"/>
    <w:rsid w:val="009234EB"/>
    <w:rsid w:val="0092380A"/>
    <w:rsid w:val="00925430"/>
    <w:rsid w:val="00925C69"/>
    <w:rsid w:val="00925D29"/>
    <w:rsid w:val="00926736"/>
    <w:rsid w:val="00926804"/>
    <w:rsid w:val="009268A7"/>
    <w:rsid w:val="009268D5"/>
    <w:rsid w:val="009269E7"/>
    <w:rsid w:val="00926E05"/>
    <w:rsid w:val="00926E2A"/>
    <w:rsid w:val="0092765C"/>
    <w:rsid w:val="00927815"/>
    <w:rsid w:val="009278B5"/>
    <w:rsid w:val="009278E2"/>
    <w:rsid w:val="00927BE7"/>
    <w:rsid w:val="00930493"/>
    <w:rsid w:val="009308EF"/>
    <w:rsid w:val="00930A5C"/>
    <w:rsid w:val="00930E01"/>
    <w:rsid w:val="0093185B"/>
    <w:rsid w:val="00931892"/>
    <w:rsid w:val="00931D3F"/>
    <w:rsid w:val="00931EEB"/>
    <w:rsid w:val="009324A7"/>
    <w:rsid w:val="009325E6"/>
    <w:rsid w:val="00932717"/>
    <w:rsid w:val="00932748"/>
    <w:rsid w:val="009328E5"/>
    <w:rsid w:val="00932CBD"/>
    <w:rsid w:val="00932E99"/>
    <w:rsid w:val="00933099"/>
    <w:rsid w:val="0093397D"/>
    <w:rsid w:val="00933B4D"/>
    <w:rsid w:val="00933F5A"/>
    <w:rsid w:val="00933F8B"/>
    <w:rsid w:val="0093403C"/>
    <w:rsid w:val="009345D4"/>
    <w:rsid w:val="00934733"/>
    <w:rsid w:val="00934870"/>
    <w:rsid w:val="00934960"/>
    <w:rsid w:val="00934E55"/>
    <w:rsid w:val="00935406"/>
    <w:rsid w:val="00935D6B"/>
    <w:rsid w:val="0093629A"/>
    <w:rsid w:val="009363B0"/>
    <w:rsid w:val="00936916"/>
    <w:rsid w:val="00936E33"/>
    <w:rsid w:val="00936F4A"/>
    <w:rsid w:val="00937970"/>
    <w:rsid w:val="00937F55"/>
    <w:rsid w:val="009401B9"/>
    <w:rsid w:val="009403AB"/>
    <w:rsid w:val="009403AF"/>
    <w:rsid w:val="0094049E"/>
    <w:rsid w:val="009405A3"/>
    <w:rsid w:val="009405CE"/>
    <w:rsid w:val="00940B7B"/>
    <w:rsid w:val="00940C54"/>
    <w:rsid w:val="00941831"/>
    <w:rsid w:val="0094191F"/>
    <w:rsid w:val="009426F1"/>
    <w:rsid w:val="00942DAA"/>
    <w:rsid w:val="00942ECD"/>
    <w:rsid w:val="00942FE0"/>
    <w:rsid w:val="00943112"/>
    <w:rsid w:val="0094330D"/>
    <w:rsid w:val="009436CC"/>
    <w:rsid w:val="0094375B"/>
    <w:rsid w:val="00943B01"/>
    <w:rsid w:val="00943F54"/>
    <w:rsid w:val="009441D6"/>
    <w:rsid w:val="00944583"/>
    <w:rsid w:val="009446C9"/>
    <w:rsid w:val="009447B3"/>
    <w:rsid w:val="009447BA"/>
    <w:rsid w:val="0094483B"/>
    <w:rsid w:val="00944A76"/>
    <w:rsid w:val="00945496"/>
    <w:rsid w:val="009456A5"/>
    <w:rsid w:val="00945A1E"/>
    <w:rsid w:val="00945B55"/>
    <w:rsid w:val="00945C38"/>
    <w:rsid w:val="00945EDC"/>
    <w:rsid w:val="00945EF3"/>
    <w:rsid w:val="0094637C"/>
    <w:rsid w:val="009463CD"/>
    <w:rsid w:val="0094655F"/>
    <w:rsid w:val="00946798"/>
    <w:rsid w:val="00946887"/>
    <w:rsid w:val="009474AC"/>
    <w:rsid w:val="00947563"/>
    <w:rsid w:val="00947E60"/>
    <w:rsid w:val="00950305"/>
    <w:rsid w:val="00950366"/>
    <w:rsid w:val="00950A52"/>
    <w:rsid w:val="00950BD0"/>
    <w:rsid w:val="00951778"/>
    <w:rsid w:val="0095189B"/>
    <w:rsid w:val="009521BD"/>
    <w:rsid w:val="0095249D"/>
    <w:rsid w:val="00952876"/>
    <w:rsid w:val="009529FF"/>
    <w:rsid w:val="00953248"/>
    <w:rsid w:val="00953A23"/>
    <w:rsid w:val="00954363"/>
    <w:rsid w:val="00954812"/>
    <w:rsid w:val="00954A40"/>
    <w:rsid w:val="00954BBD"/>
    <w:rsid w:val="00954CA1"/>
    <w:rsid w:val="00954E06"/>
    <w:rsid w:val="0095509A"/>
    <w:rsid w:val="00955CC6"/>
    <w:rsid w:val="00956235"/>
    <w:rsid w:val="009563C5"/>
    <w:rsid w:val="009567CE"/>
    <w:rsid w:val="00956848"/>
    <w:rsid w:val="00956AF7"/>
    <w:rsid w:val="0095707F"/>
    <w:rsid w:val="00957102"/>
    <w:rsid w:val="009575A6"/>
    <w:rsid w:val="0095761A"/>
    <w:rsid w:val="0095796E"/>
    <w:rsid w:val="00957E2B"/>
    <w:rsid w:val="00957E60"/>
    <w:rsid w:val="00957F46"/>
    <w:rsid w:val="009604AB"/>
    <w:rsid w:val="00960898"/>
    <w:rsid w:val="0096136E"/>
    <w:rsid w:val="009613CF"/>
    <w:rsid w:val="00961687"/>
    <w:rsid w:val="00961A38"/>
    <w:rsid w:val="00961ADC"/>
    <w:rsid w:val="00961D58"/>
    <w:rsid w:val="00962AC4"/>
    <w:rsid w:val="00962BA4"/>
    <w:rsid w:val="00962C6B"/>
    <w:rsid w:val="00962FF4"/>
    <w:rsid w:val="00963532"/>
    <w:rsid w:val="00964137"/>
    <w:rsid w:val="00964752"/>
    <w:rsid w:val="00964B5F"/>
    <w:rsid w:val="00964B91"/>
    <w:rsid w:val="00964D07"/>
    <w:rsid w:val="00965207"/>
    <w:rsid w:val="009652C7"/>
    <w:rsid w:val="00965820"/>
    <w:rsid w:val="0096588D"/>
    <w:rsid w:val="009660AE"/>
    <w:rsid w:val="009662AC"/>
    <w:rsid w:val="00966652"/>
    <w:rsid w:val="00966DB3"/>
    <w:rsid w:val="00967716"/>
    <w:rsid w:val="0096785C"/>
    <w:rsid w:val="009700A1"/>
    <w:rsid w:val="0097048D"/>
    <w:rsid w:val="00970B8D"/>
    <w:rsid w:val="00970BA6"/>
    <w:rsid w:val="00970F63"/>
    <w:rsid w:val="009714C8"/>
    <w:rsid w:val="0097155D"/>
    <w:rsid w:val="009721C4"/>
    <w:rsid w:val="0097309D"/>
    <w:rsid w:val="0097322D"/>
    <w:rsid w:val="009737B5"/>
    <w:rsid w:val="0097391C"/>
    <w:rsid w:val="0097396B"/>
    <w:rsid w:val="00973DF6"/>
    <w:rsid w:val="0097440C"/>
    <w:rsid w:val="00974727"/>
    <w:rsid w:val="00974B9E"/>
    <w:rsid w:val="0097531E"/>
    <w:rsid w:val="009754F2"/>
    <w:rsid w:val="009757A7"/>
    <w:rsid w:val="00976162"/>
    <w:rsid w:val="00976271"/>
    <w:rsid w:val="0097644E"/>
    <w:rsid w:val="00976734"/>
    <w:rsid w:val="00976C9D"/>
    <w:rsid w:val="00980141"/>
    <w:rsid w:val="00980A78"/>
    <w:rsid w:val="00980C1E"/>
    <w:rsid w:val="009817D7"/>
    <w:rsid w:val="00981817"/>
    <w:rsid w:val="00981DC8"/>
    <w:rsid w:val="00981F91"/>
    <w:rsid w:val="00982237"/>
    <w:rsid w:val="009822AD"/>
    <w:rsid w:val="009827DE"/>
    <w:rsid w:val="009828DE"/>
    <w:rsid w:val="00982A6B"/>
    <w:rsid w:val="00982B30"/>
    <w:rsid w:val="00983554"/>
    <w:rsid w:val="00983786"/>
    <w:rsid w:val="009839DF"/>
    <w:rsid w:val="00984490"/>
    <w:rsid w:val="009848D1"/>
    <w:rsid w:val="00984C95"/>
    <w:rsid w:val="00984F85"/>
    <w:rsid w:val="00984FA8"/>
    <w:rsid w:val="009851A0"/>
    <w:rsid w:val="00985310"/>
    <w:rsid w:val="00985558"/>
    <w:rsid w:val="0098557B"/>
    <w:rsid w:val="0098576B"/>
    <w:rsid w:val="0098577F"/>
    <w:rsid w:val="009866E3"/>
    <w:rsid w:val="00986D88"/>
    <w:rsid w:val="00986DF1"/>
    <w:rsid w:val="00987393"/>
    <w:rsid w:val="009873AB"/>
    <w:rsid w:val="009878D4"/>
    <w:rsid w:val="00987F90"/>
    <w:rsid w:val="0099052D"/>
    <w:rsid w:val="0099094E"/>
    <w:rsid w:val="009909F7"/>
    <w:rsid w:val="00990C25"/>
    <w:rsid w:val="0099105C"/>
    <w:rsid w:val="0099165D"/>
    <w:rsid w:val="0099166E"/>
    <w:rsid w:val="00991757"/>
    <w:rsid w:val="009923EC"/>
    <w:rsid w:val="00992785"/>
    <w:rsid w:val="0099297C"/>
    <w:rsid w:val="00992D04"/>
    <w:rsid w:val="00992D98"/>
    <w:rsid w:val="00992F73"/>
    <w:rsid w:val="009931C6"/>
    <w:rsid w:val="00993547"/>
    <w:rsid w:val="00993689"/>
    <w:rsid w:val="00993C46"/>
    <w:rsid w:val="00993DDD"/>
    <w:rsid w:val="009941AA"/>
    <w:rsid w:val="00994210"/>
    <w:rsid w:val="0099436A"/>
    <w:rsid w:val="00994F4E"/>
    <w:rsid w:val="00995211"/>
    <w:rsid w:val="0099557D"/>
    <w:rsid w:val="009955CA"/>
    <w:rsid w:val="009959FB"/>
    <w:rsid w:val="00995D0F"/>
    <w:rsid w:val="00995EAB"/>
    <w:rsid w:val="00995EB0"/>
    <w:rsid w:val="00996441"/>
    <w:rsid w:val="00996B40"/>
    <w:rsid w:val="0099706F"/>
    <w:rsid w:val="009970BB"/>
    <w:rsid w:val="009977B5"/>
    <w:rsid w:val="00997BA8"/>
    <w:rsid w:val="009A00DE"/>
    <w:rsid w:val="009A015E"/>
    <w:rsid w:val="009A06BB"/>
    <w:rsid w:val="009A094F"/>
    <w:rsid w:val="009A1416"/>
    <w:rsid w:val="009A149C"/>
    <w:rsid w:val="009A156F"/>
    <w:rsid w:val="009A167C"/>
    <w:rsid w:val="009A1B8B"/>
    <w:rsid w:val="009A1EDF"/>
    <w:rsid w:val="009A1F77"/>
    <w:rsid w:val="009A2529"/>
    <w:rsid w:val="009A2E83"/>
    <w:rsid w:val="009A331F"/>
    <w:rsid w:val="009A36AB"/>
    <w:rsid w:val="009A3BF2"/>
    <w:rsid w:val="009A3DB0"/>
    <w:rsid w:val="009A3E56"/>
    <w:rsid w:val="009A462A"/>
    <w:rsid w:val="009A473F"/>
    <w:rsid w:val="009A4978"/>
    <w:rsid w:val="009A4CB9"/>
    <w:rsid w:val="009A4F2F"/>
    <w:rsid w:val="009A50E0"/>
    <w:rsid w:val="009A535D"/>
    <w:rsid w:val="009A55C5"/>
    <w:rsid w:val="009A566E"/>
    <w:rsid w:val="009A5A9B"/>
    <w:rsid w:val="009A5FE5"/>
    <w:rsid w:val="009A6926"/>
    <w:rsid w:val="009A717E"/>
    <w:rsid w:val="009A7B12"/>
    <w:rsid w:val="009A7D45"/>
    <w:rsid w:val="009B08AE"/>
    <w:rsid w:val="009B0A60"/>
    <w:rsid w:val="009B1150"/>
    <w:rsid w:val="009B1294"/>
    <w:rsid w:val="009B13D8"/>
    <w:rsid w:val="009B197C"/>
    <w:rsid w:val="009B19F8"/>
    <w:rsid w:val="009B246E"/>
    <w:rsid w:val="009B2A8A"/>
    <w:rsid w:val="009B2BEB"/>
    <w:rsid w:val="009B36EF"/>
    <w:rsid w:val="009B480B"/>
    <w:rsid w:val="009B5179"/>
    <w:rsid w:val="009B5322"/>
    <w:rsid w:val="009B5617"/>
    <w:rsid w:val="009B572C"/>
    <w:rsid w:val="009B5779"/>
    <w:rsid w:val="009B6155"/>
    <w:rsid w:val="009B632E"/>
    <w:rsid w:val="009B6965"/>
    <w:rsid w:val="009B75DA"/>
    <w:rsid w:val="009B78D3"/>
    <w:rsid w:val="009B79CC"/>
    <w:rsid w:val="009B7F04"/>
    <w:rsid w:val="009C0428"/>
    <w:rsid w:val="009C060D"/>
    <w:rsid w:val="009C07C7"/>
    <w:rsid w:val="009C0F51"/>
    <w:rsid w:val="009C0F9F"/>
    <w:rsid w:val="009C12BC"/>
    <w:rsid w:val="009C1D57"/>
    <w:rsid w:val="009C1E1D"/>
    <w:rsid w:val="009C207E"/>
    <w:rsid w:val="009C2156"/>
    <w:rsid w:val="009C237F"/>
    <w:rsid w:val="009C259E"/>
    <w:rsid w:val="009C298F"/>
    <w:rsid w:val="009C2C2E"/>
    <w:rsid w:val="009C32D2"/>
    <w:rsid w:val="009C3947"/>
    <w:rsid w:val="009C3AEC"/>
    <w:rsid w:val="009C3ED1"/>
    <w:rsid w:val="009C41B8"/>
    <w:rsid w:val="009C4BA6"/>
    <w:rsid w:val="009C52AF"/>
    <w:rsid w:val="009C5542"/>
    <w:rsid w:val="009C562E"/>
    <w:rsid w:val="009C5786"/>
    <w:rsid w:val="009C5B1C"/>
    <w:rsid w:val="009C5B93"/>
    <w:rsid w:val="009C5D2D"/>
    <w:rsid w:val="009C6121"/>
    <w:rsid w:val="009C6A08"/>
    <w:rsid w:val="009C6B28"/>
    <w:rsid w:val="009C6CD9"/>
    <w:rsid w:val="009C6D9A"/>
    <w:rsid w:val="009C6DC8"/>
    <w:rsid w:val="009C7227"/>
    <w:rsid w:val="009C7443"/>
    <w:rsid w:val="009C7EF0"/>
    <w:rsid w:val="009C7FD4"/>
    <w:rsid w:val="009D003A"/>
    <w:rsid w:val="009D034C"/>
    <w:rsid w:val="009D03C0"/>
    <w:rsid w:val="009D0AEF"/>
    <w:rsid w:val="009D0EFA"/>
    <w:rsid w:val="009D162C"/>
    <w:rsid w:val="009D1669"/>
    <w:rsid w:val="009D182D"/>
    <w:rsid w:val="009D1AB8"/>
    <w:rsid w:val="009D1BC0"/>
    <w:rsid w:val="009D1C41"/>
    <w:rsid w:val="009D2788"/>
    <w:rsid w:val="009D2877"/>
    <w:rsid w:val="009D290D"/>
    <w:rsid w:val="009D3B1B"/>
    <w:rsid w:val="009D4416"/>
    <w:rsid w:val="009D461B"/>
    <w:rsid w:val="009D49C9"/>
    <w:rsid w:val="009D526C"/>
    <w:rsid w:val="009D554E"/>
    <w:rsid w:val="009D5CE4"/>
    <w:rsid w:val="009D6374"/>
    <w:rsid w:val="009D69AB"/>
    <w:rsid w:val="009D6E58"/>
    <w:rsid w:val="009D716F"/>
    <w:rsid w:val="009D764F"/>
    <w:rsid w:val="009D7EFE"/>
    <w:rsid w:val="009E04CA"/>
    <w:rsid w:val="009E04E5"/>
    <w:rsid w:val="009E0FCD"/>
    <w:rsid w:val="009E131B"/>
    <w:rsid w:val="009E1668"/>
    <w:rsid w:val="009E177C"/>
    <w:rsid w:val="009E19F4"/>
    <w:rsid w:val="009E1BC6"/>
    <w:rsid w:val="009E2061"/>
    <w:rsid w:val="009E2079"/>
    <w:rsid w:val="009E216A"/>
    <w:rsid w:val="009E23D7"/>
    <w:rsid w:val="009E2B26"/>
    <w:rsid w:val="009E2D9F"/>
    <w:rsid w:val="009E33AA"/>
    <w:rsid w:val="009E34AA"/>
    <w:rsid w:val="009E3597"/>
    <w:rsid w:val="009E3AE7"/>
    <w:rsid w:val="009E3BF9"/>
    <w:rsid w:val="009E3C04"/>
    <w:rsid w:val="009E3E10"/>
    <w:rsid w:val="009E4010"/>
    <w:rsid w:val="009E4184"/>
    <w:rsid w:val="009E4F58"/>
    <w:rsid w:val="009E5239"/>
    <w:rsid w:val="009E54AB"/>
    <w:rsid w:val="009E5711"/>
    <w:rsid w:val="009E5731"/>
    <w:rsid w:val="009E5930"/>
    <w:rsid w:val="009E5ABC"/>
    <w:rsid w:val="009E5B4C"/>
    <w:rsid w:val="009E5FF8"/>
    <w:rsid w:val="009E6C2A"/>
    <w:rsid w:val="009E6F15"/>
    <w:rsid w:val="009E7077"/>
    <w:rsid w:val="009E70D3"/>
    <w:rsid w:val="009E720F"/>
    <w:rsid w:val="009F0275"/>
    <w:rsid w:val="009F0651"/>
    <w:rsid w:val="009F0886"/>
    <w:rsid w:val="009F0A41"/>
    <w:rsid w:val="009F1322"/>
    <w:rsid w:val="009F137F"/>
    <w:rsid w:val="009F13F3"/>
    <w:rsid w:val="009F161E"/>
    <w:rsid w:val="009F1A9C"/>
    <w:rsid w:val="009F2B6A"/>
    <w:rsid w:val="009F2BA8"/>
    <w:rsid w:val="009F2EAF"/>
    <w:rsid w:val="009F2ECA"/>
    <w:rsid w:val="009F2F20"/>
    <w:rsid w:val="009F3277"/>
    <w:rsid w:val="009F32C5"/>
    <w:rsid w:val="009F365F"/>
    <w:rsid w:val="009F3667"/>
    <w:rsid w:val="009F38A3"/>
    <w:rsid w:val="009F39D2"/>
    <w:rsid w:val="009F3B44"/>
    <w:rsid w:val="009F4075"/>
    <w:rsid w:val="009F543C"/>
    <w:rsid w:val="009F6196"/>
    <w:rsid w:val="009F6644"/>
    <w:rsid w:val="009F669A"/>
    <w:rsid w:val="009F68CD"/>
    <w:rsid w:val="009F76EB"/>
    <w:rsid w:val="00A001E6"/>
    <w:rsid w:val="00A00B72"/>
    <w:rsid w:val="00A00BAD"/>
    <w:rsid w:val="00A01251"/>
    <w:rsid w:val="00A019EA"/>
    <w:rsid w:val="00A02354"/>
    <w:rsid w:val="00A026C8"/>
    <w:rsid w:val="00A028D7"/>
    <w:rsid w:val="00A02E91"/>
    <w:rsid w:val="00A02F26"/>
    <w:rsid w:val="00A030D7"/>
    <w:rsid w:val="00A03194"/>
    <w:rsid w:val="00A03434"/>
    <w:rsid w:val="00A039FE"/>
    <w:rsid w:val="00A03A92"/>
    <w:rsid w:val="00A03B4E"/>
    <w:rsid w:val="00A04123"/>
    <w:rsid w:val="00A04255"/>
    <w:rsid w:val="00A043D0"/>
    <w:rsid w:val="00A047A1"/>
    <w:rsid w:val="00A048F1"/>
    <w:rsid w:val="00A04945"/>
    <w:rsid w:val="00A04CA1"/>
    <w:rsid w:val="00A053C9"/>
    <w:rsid w:val="00A055D1"/>
    <w:rsid w:val="00A05A9C"/>
    <w:rsid w:val="00A05CFE"/>
    <w:rsid w:val="00A06CD1"/>
    <w:rsid w:val="00A07274"/>
    <w:rsid w:val="00A07349"/>
    <w:rsid w:val="00A07703"/>
    <w:rsid w:val="00A07DB8"/>
    <w:rsid w:val="00A10038"/>
    <w:rsid w:val="00A105DB"/>
    <w:rsid w:val="00A1091C"/>
    <w:rsid w:val="00A11D97"/>
    <w:rsid w:val="00A125B3"/>
    <w:rsid w:val="00A12653"/>
    <w:rsid w:val="00A12D82"/>
    <w:rsid w:val="00A12DE1"/>
    <w:rsid w:val="00A12EF0"/>
    <w:rsid w:val="00A1303D"/>
    <w:rsid w:val="00A13133"/>
    <w:rsid w:val="00A13473"/>
    <w:rsid w:val="00A13791"/>
    <w:rsid w:val="00A138CA"/>
    <w:rsid w:val="00A1393D"/>
    <w:rsid w:val="00A13BE5"/>
    <w:rsid w:val="00A13F7B"/>
    <w:rsid w:val="00A141E6"/>
    <w:rsid w:val="00A1475A"/>
    <w:rsid w:val="00A14789"/>
    <w:rsid w:val="00A1483C"/>
    <w:rsid w:val="00A148E8"/>
    <w:rsid w:val="00A14AB9"/>
    <w:rsid w:val="00A14E00"/>
    <w:rsid w:val="00A14FAA"/>
    <w:rsid w:val="00A15058"/>
    <w:rsid w:val="00A1537B"/>
    <w:rsid w:val="00A154AA"/>
    <w:rsid w:val="00A154BE"/>
    <w:rsid w:val="00A157EE"/>
    <w:rsid w:val="00A1587B"/>
    <w:rsid w:val="00A15B1A"/>
    <w:rsid w:val="00A15E86"/>
    <w:rsid w:val="00A1632C"/>
    <w:rsid w:val="00A17153"/>
    <w:rsid w:val="00A1748C"/>
    <w:rsid w:val="00A203E8"/>
    <w:rsid w:val="00A20401"/>
    <w:rsid w:val="00A20D9D"/>
    <w:rsid w:val="00A20DFA"/>
    <w:rsid w:val="00A20F47"/>
    <w:rsid w:val="00A21021"/>
    <w:rsid w:val="00A21794"/>
    <w:rsid w:val="00A21878"/>
    <w:rsid w:val="00A21ADF"/>
    <w:rsid w:val="00A21DCA"/>
    <w:rsid w:val="00A228F3"/>
    <w:rsid w:val="00A22908"/>
    <w:rsid w:val="00A23180"/>
    <w:rsid w:val="00A23544"/>
    <w:rsid w:val="00A23663"/>
    <w:rsid w:val="00A2399A"/>
    <w:rsid w:val="00A23E4E"/>
    <w:rsid w:val="00A23ED1"/>
    <w:rsid w:val="00A23FD9"/>
    <w:rsid w:val="00A244E0"/>
    <w:rsid w:val="00A24A5B"/>
    <w:rsid w:val="00A24B90"/>
    <w:rsid w:val="00A25240"/>
    <w:rsid w:val="00A25C7A"/>
    <w:rsid w:val="00A25E1D"/>
    <w:rsid w:val="00A25ED7"/>
    <w:rsid w:val="00A2610B"/>
    <w:rsid w:val="00A2682A"/>
    <w:rsid w:val="00A27514"/>
    <w:rsid w:val="00A2752D"/>
    <w:rsid w:val="00A27542"/>
    <w:rsid w:val="00A27EA9"/>
    <w:rsid w:val="00A27F70"/>
    <w:rsid w:val="00A302C2"/>
    <w:rsid w:val="00A30511"/>
    <w:rsid w:val="00A30781"/>
    <w:rsid w:val="00A312DA"/>
    <w:rsid w:val="00A31368"/>
    <w:rsid w:val="00A3147E"/>
    <w:rsid w:val="00A31519"/>
    <w:rsid w:val="00A316B3"/>
    <w:rsid w:val="00A31730"/>
    <w:rsid w:val="00A317BF"/>
    <w:rsid w:val="00A31AA3"/>
    <w:rsid w:val="00A32257"/>
    <w:rsid w:val="00A323F0"/>
    <w:rsid w:val="00A3246D"/>
    <w:rsid w:val="00A324DC"/>
    <w:rsid w:val="00A32522"/>
    <w:rsid w:val="00A330C2"/>
    <w:rsid w:val="00A336DD"/>
    <w:rsid w:val="00A338B9"/>
    <w:rsid w:val="00A33924"/>
    <w:rsid w:val="00A33D9B"/>
    <w:rsid w:val="00A342B7"/>
    <w:rsid w:val="00A343D3"/>
    <w:rsid w:val="00A3456D"/>
    <w:rsid w:val="00A34836"/>
    <w:rsid w:val="00A34A06"/>
    <w:rsid w:val="00A34B40"/>
    <w:rsid w:val="00A34D33"/>
    <w:rsid w:val="00A351A2"/>
    <w:rsid w:val="00A35388"/>
    <w:rsid w:val="00A35431"/>
    <w:rsid w:val="00A357DF"/>
    <w:rsid w:val="00A3583E"/>
    <w:rsid w:val="00A35A46"/>
    <w:rsid w:val="00A36147"/>
    <w:rsid w:val="00A363C4"/>
    <w:rsid w:val="00A36760"/>
    <w:rsid w:val="00A36C17"/>
    <w:rsid w:val="00A36F0B"/>
    <w:rsid w:val="00A37116"/>
    <w:rsid w:val="00A3743E"/>
    <w:rsid w:val="00A37807"/>
    <w:rsid w:val="00A37861"/>
    <w:rsid w:val="00A37C9C"/>
    <w:rsid w:val="00A37F8A"/>
    <w:rsid w:val="00A40076"/>
    <w:rsid w:val="00A4008C"/>
    <w:rsid w:val="00A40298"/>
    <w:rsid w:val="00A4058C"/>
    <w:rsid w:val="00A407B2"/>
    <w:rsid w:val="00A40D2E"/>
    <w:rsid w:val="00A40F2A"/>
    <w:rsid w:val="00A41596"/>
    <w:rsid w:val="00A415C5"/>
    <w:rsid w:val="00A41674"/>
    <w:rsid w:val="00A41D68"/>
    <w:rsid w:val="00A423C5"/>
    <w:rsid w:val="00A42D2D"/>
    <w:rsid w:val="00A42FBB"/>
    <w:rsid w:val="00A4326D"/>
    <w:rsid w:val="00A43589"/>
    <w:rsid w:val="00A4378D"/>
    <w:rsid w:val="00A43BE7"/>
    <w:rsid w:val="00A43E22"/>
    <w:rsid w:val="00A44316"/>
    <w:rsid w:val="00A44BEB"/>
    <w:rsid w:val="00A44D1D"/>
    <w:rsid w:val="00A44E0C"/>
    <w:rsid w:val="00A44EDA"/>
    <w:rsid w:val="00A44F96"/>
    <w:rsid w:val="00A4520A"/>
    <w:rsid w:val="00A4537D"/>
    <w:rsid w:val="00A45614"/>
    <w:rsid w:val="00A45AAE"/>
    <w:rsid w:val="00A45C72"/>
    <w:rsid w:val="00A46384"/>
    <w:rsid w:val="00A46809"/>
    <w:rsid w:val="00A4685C"/>
    <w:rsid w:val="00A4699F"/>
    <w:rsid w:val="00A469C4"/>
    <w:rsid w:val="00A4718E"/>
    <w:rsid w:val="00A47522"/>
    <w:rsid w:val="00A478C4"/>
    <w:rsid w:val="00A51004"/>
    <w:rsid w:val="00A51005"/>
    <w:rsid w:val="00A51190"/>
    <w:rsid w:val="00A51422"/>
    <w:rsid w:val="00A51481"/>
    <w:rsid w:val="00A51552"/>
    <w:rsid w:val="00A51E5C"/>
    <w:rsid w:val="00A522EB"/>
    <w:rsid w:val="00A52305"/>
    <w:rsid w:val="00A5272F"/>
    <w:rsid w:val="00A52920"/>
    <w:rsid w:val="00A52FFA"/>
    <w:rsid w:val="00A53397"/>
    <w:rsid w:val="00A533C8"/>
    <w:rsid w:val="00A536EE"/>
    <w:rsid w:val="00A53EAE"/>
    <w:rsid w:val="00A54026"/>
    <w:rsid w:val="00A542AA"/>
    <w:rsid w:val="00A54338"/>
    <w:rsid w:val="00A55519"/>
    <w:rsid w:val="00A55753"/>
    <w:rsid w:val="00A5599E"/>
    <w:rsid w:val="00A55F8B"/>
    <w:rsid w:val="00A5654E"/>
    <w:rsid w:val="00A56A3D"/>
    <w:rsid w:val="00A56C69"/>
    <w:rsid w:val="00A56C8B"/>
    <w:rsid w:val="00A576A0"/>
    <w:rsid w:val="00A57C92"/>
    <w:rsid w:val="00A57C97"/>
    <w:rsid w:val="00A57DBF"/>
    <w:rsid w:val="00A57FB9"/>
    <w:rsid w:val="00A6003B"/>
    <w:rsid w:val="00A60331"/>
    <w:rsid w:val="00A60C1B"/>
    <w:rsid w:val="00A60EB9"/>
    <w:rsid w:val="00A610D8"/>
    <w:rsid w:val="00A62287"/>
    <w:rsid w:val="00A629B1"/>
    <w:rsid w:val="00A641D4"/>
    <w:rsid w:val="00A64614"/>
    <w:rsid w:val="00A650B7"/>
    <w:rsid w:val="00A650F0"/>
    <w:rsid w:val="00A65530"/>
    <w:rsid w:val="00A65573"/>
    <w:rsid w:val="00A65B12"/>
    <w:rsid w:val="00A65C5F"/>
    <w:rsid w:val="00A65DB1"/>
    <w:rsid w:val="00A660AE"/>
    <w:rsid w:val="00A66375"/>
    <w:rsid w:val="00A66494"/>
    <w:rsid w:val="00A664BC"/>
    <w:rsid w:val="00A66910"/>
    <w:rsid w:val="00A66C79"/>
    <w:rsid w:val="00A670FE"/>
    <w:rsid w:val="00A67314"/>
    <w:rsid w:val="00A67391"/>
    <w:rsid w:val="00A675BC"/>
    <w:rsid w:val="00A67727"/>
    <w:rsid w:val="00A677F3"/>
    <w:rsid w:val="00A67CCF"/>
    <w:rsid w:val="00A67E05"/>
    <w:rsid w:val="00A7000D"/>
    <w:rsid w:val="00A7005D"/>
    <w:rsid w:val="00A701D7"/>
    <w:rsid w:val="00A70517"/>
    <w:rsid w:val="00A7091B"/>
    <w:rsid w:val="00A70BCA"/>
    <w:rsid w:val="00A70DE7"/>
    <w:rsid w:val="00A710BB"/>
    <w:rsid w:val="00A710DC"/>
    <w:rsid w:val="00A71182"/>
    <w:rsid w:val="00A712FB"/>
    <w:rsid w:val="00A7130C"/>
    <w:rsid w:val="00A719DF"/>
    <w:rsid w:val="00A72137"/>
    <w:rsid w:val="00A726AB"/>
    <w:rsid w:val="00A7277D"/>
    <w:rsid w:val="00A72B49"/>
    <w:rsid w:val="00A7391A"/>
    <w:rsid w:val="00A7415E"/>
    <w:rsid w:val="00A7422B"/>
    <w:rsid w:val="00A74593"/>
    <w:rsid w:val="00A747F6"/>
    <w:rsid w:val="00A7504B"/>
    <w:rsid w:val="00A75E05"/>
    <w:rsid w:val="00A7675F"/>
    <w:rsid w:val="00A777D9"/>
    <w:rsid w:val="00A77820"/>
    <w:rsid w:val="00A77B75"/>
    <w:rsid w:val="00A77E62"/>
    <w:rsid w:val="00A803D3"/>
    <w:rsid w:val="00A80F3B"/>
    <w:rsid w:val="00A8141B"/>
    <w:rsid w:val="00A81E6C"/>
    <w:rsid w:val="00A8235C"/>
    <w:rsid w:val="00A82798"/>
    <w:rsid w:val="00A82A6C"/>
    <w:rsid w:val="00A8301C"/>
    <w:rsid w:val="00A83931"/>
    <w:rsid w:val="00A83E2D"/>
    <w:rsid w:val="00A84BD1"/>
    <w:rsid w:val="00A84FC3"/>
    <w:rsid w:val="00A85419"/>
    <w:rsid w:val="00A85488"/>
    <w:rsid w:val="00A857DC"/>
    <w:rsid w:val="00A85CD5"/>
    <w:rsid w:val="00A86395"/>
    <w:rsid w:val="00A8671C"/>
    <w:rsid w:val="00A867BD"/>
    <w:rsid w:val="00A8693F"/>
    <w:rsid w:val="00A86B89"/>
    <w:rsid w:val="00A86F1E"/>
    <w:rsid w:val="00A87069"/>
    <w:rsid w:val="00A87092"/>
    <w:rsid w:val="00A87FE7"/>
    <w:rsid w:val="00A9001C"/>
    <w:rsid w:val="00A90362"/>
    <w:rsid w:val="00A90382"/>
    <w:rsid w:val="00A9040D"/>
    <w:rsid w:val="00A907F7"/>
    <w:rsid w:val="00A90A78"/>
    <w:rsid w:val="00A90F53"/>
    <w:rsid w:val="00A9107F"/>
    <w:rsid w:val="00A9152F"/>
    <w:rsid w:val="00A91825"/>
    <w:rsid w:val="00A92026"/>
    <w:rsid w:val="00A92A6C"/>
    <w:rsid w:val="00A92AF8"/>
    <w:rsid w:val="00A933AD"/>
    <w:rsid w:val="00A93A78"/>
    <w:rsid w:val="00A9405D"/>
    <w:rsid w:val="00A94436"/>
    <w:rsid w:val="00A9468C"/>
    <w:rsid w:val="00A94881"/>
    <w:rsid w:val="00A94AB5"/>
    <w:rsid w:val="00A94ED2"/>
    <w:rsid w:val="00A951A4"/>
    <w:rsid w:val="00A952C5"/>
    <w:rsid w:val="00A95932"/>
    <w:rsid w:val="00A95961"/>
    <w:rsid w:val="00A95DBA"/>
    <w:rsid w:val="00A963A4"/>
    <w:rsid w:val="00A9652C"/>
    <w:rsid w:val="00A96BC4"/>
    <w:rsid w:val="00A96C93"/>
    <w:rsid w:val="00A96C96"/>
    <w:rsid w:val="00A97803"/>
    <w:rsid w:val="00A97A31"/>
    <w:rsid w:val="00A97D69"/>
    <w:rsid w:val="00AA07F8"/>
    <w:rsid w:val="00AA0A85"/>
    <w:rsid w:val="00AA114B"/>
    <w:rsid w:val="00AA16C1"/>
    <w:rsid w:val="00AA2379"/>
    <w:rsid w:val="00AA2762"/>
    <w:rsid w:val="00AA3607"/>
    <w:rsid w:val="00AA3786"/>
    <w:rsid w:val="00AA4275"/>
    <w:rsid w:val="00AA4396"/>
    <w:rsid w:val="00AA44D6"/>
    <w:rsid w:val="00AA488C"/>
    <w:rsid w:val="00AA4A6C"/>
    <w:rsid w:val="00AA4CDD"/>
    <w:rsid w:val="00AA5192"/>
    <w:rsid w:val="00AA5959"/>
    <w:rsid w:val="00AA5D92"/>
    <w:rsid w:val="00AA5F22"/>
    <w:rsid w:val="00AA6177"/>
    <w:rsid w:val="00AA63B6"/>
    <w:rsid w:val="00AA6779"/>
    <w:rsid w:val="00AA6E14"/>
    <w:rsid w:val="00AA7354"/>
    <w:rsid w:val="00AA745E"/>
    <w:rsid w:val="00AA7470"/>
    <w:rsid w:val="00AA7605"/>
    <w:rsid w:val="00AA7A8E"/>
    <w:rsid w:val="00AB0029"/>
    <w:rsid w:val="00AB0093"/>
    <w:rsid w:val="00AB05E3"/>
    <w:rsid w:val="00AB0968"/>
    <w:rsid w:val="00AB0B44"/>
    <w:rsid w:val="00AB14F8"/>
    <w:rsid w:val="00AB15BE"/>
    <w:rsid w:val="00AB1A13"/>
    <w:rsid w:val="00AB1F45"/>
    <w:rsid w:val="00AB25C1"/>
    <w:rsid w:val="00AB2955"/>
    <w:rsid w:val="00AB29BF"/>
    <w:rsid w:val="00AB30AC"/>
    <w:rsid w:val="00AB3682"/>
    <w:rsid w:val="00AB380F"/>
    <w:rsid w:val="00AB3A7C"/>
    <w:rsid w:val="00AB3BE4"/>
    <w:rsid w:val="00AB3D42"/>
    <w:rsid w:val="00AB4830"/>
    <w:rsid w:val="00AB4975"/>
    <w:rsid w:val="00AB4EE0"/>
    <w:rsid w:val="00AB5390"/>
    <w:rsid w:val="00AB54E9"/>
    <w:rsid w:val="00AB6A8D"/>
    <w:rsid w:val="00AB6C41"/>
    <w:rsid w:val="00AB6E57"/>
    <w:rsid w:val="00AB7125"/>
    <w:rsid w:val="00AB7179"/>
    <w:rsid w:val="00AC061F"/>
    <w:rsid w:val="00AC1094"/>
    <w:rsid w:val="00AC19C5"/>
    <w:rsid w:val="00AC1DED"/>
    <w:rsid w:val="00AC1E3A"/>
    <w:rsid w:val="00AC26BE"/>
    <w:rsid w:val="00AC279D"/>
    <w:rsid w:val="00AC27B1"/>
    <w:rsid w:val="00AC2D8D"/>
    <w:rsid w:val="00AC2F7D"/>
    <w:rsid w:val="00AC3845"/>
    <w:rsid w:val="00AC39A6"/>
    <w:rsid w:val="00AC42F0"/>
    <w:rsid w:val="00AC445E"/>
    <w:rsid w:val="00AC449F"/>
    <w:rsid w:val="00AC49FA"/>
    <w:rsid w:val="00AC4A1A"/>
    <w:rsid w:val="00AC4BE6"/>
    <w:rsid w:val="00AC4CCA"/>
    <w:rsid w:val="00AC5194"/>
    <w:rsid w:val="00AC5248"/>
    <w:rsid w:val="00AC52CE"/>
    <w:rsid w:val="00AC5367"/>
    <w:rsid w:val="00AC53EA"/>
    <w:rsid w:val="00AC558B"/>
    <w:rsid w:val="00AC5646"/>
    <w:rsid w:val="00AC5648"/>
    <w:rsid w:val="00AC5B3A"/>
    <w:rsid w:val="00AC5CBC"/>
    <w:rsid w:val="00AC644F"/>
    <w:rsid w:val="00AC658A"/>
    <w:rsid w:val="00AC6785"/>
    <w:rsid w:val="00AC67E4"/>
    <w:rsid w:val="00AC68A8"/>
    <w:rsid w:val="00AC6A03"/>
    <w:rsid w:val="00AC6A95"/>
    <w:rsid w:val="00AC6C5C"/>
    <w:rsid w:val="00AC6D88"/>
    <w:rsid w:val="00AC6D9F"/>
    <w:rsid w:val="00AC71C2"/>
    <w:rsid w:val="00AC73E4"/>
    <w:rsid w:val="00AD00AD"/>
    <w:rsid w:val="00AD00FA"/>
    <w:rsid w:val="00AD01AA"/>
    <w:rsid w:val="00AD01DA"/>
    <w:rsid w:val="00AD0397"/>
    <w:rsid w:val="00AD09DD"/>
    <w:rsid w:val="00AD1070"/>
    <w:rsid w:val="00AD14FA"/>
    <w:rsid w:val="00AD1856"/>
    <w:rsid w:val="00AD205F"/>
    <w:rsid w:val="00AD20C3"/>
    <w:rsid w:val="00AD22B8"/>
    <w:rsid w:val="00AD2349"/>
    <w:rsid w:val="00AD23A1"/>
    <w:rsid w:val="00AD2919"/>
    <w:rsid w:val="00AD2A00"/>
    <w:rsid w:val="00AD2A6F"/>
    <w:rsid w:val="00AD336F"/>
    <w:rsid w:val="00AD3BCB"/>
    <w:rsid w:val="00AD4054"/>
    <w:rsid w:val="00AD4151"/>
    <w:rsid w:val="00AD429D"/>
    <w:rsid w:val="00AD4A6F"/>
    <w:rsid w:val="00AD4D9E"/>
    <w:rsid w:val="00AD57EC"/>
    <w:rsid w:val="00AD5820"/>
    <w:rsid w:val="00AD5898"/>
    <w:rsid w:val="00AD592B"/>
    <w:rsid w:val="00AD5D40"/>
    <w:rsid w:val="00AD602B"/>
    <w:rsid w:val="00AD62FD"/>
    <w:rsid w:val="00AD6634"/>
    <w:rsid w:val="00AD6C7D"/>
    <w:rsid w:val="00AD70EF"/>
    <w:rsid w:val="00AD718A"/>
    <w:rsid w:val="00AD75E4"/>
    <w:rsid w:val="00AD7B1E"/>
    <w:rsid w:val="00AE01FD"/>
    <w:rsid w:val="00AE0290"/>
    <w:rsid w:val="00AE0A70"/>
    <w:rsid w:val="00AE0FBF"/>
    <w:rsid w:val="00AE106A"/>
    <w:rsid w:val="00AE1218"/>
    <w:rsid w:val="00AE1285"/>
    <w:rsid w:val="00AE19E7"/>
    <w:rsid w:val="00AE1DA3"/>
    <w:rsid w:val="00AE2098"/>
    <w:rsid w:val="00AE2771"/>
    <w:rsid w:val="00AE30D9"/>
    <w:rsid w:val="00AE3374"/>
    <w:rsid w:val="00AE3930"/>
    <w:rsid w:val="00AE3E0F"/>
    <w:rsid w:val="00AE486B"/>
    <w:rsid w:val="00AE4A05"/>
    <w:rsid w:val="00AE5DC2"/>
    <w:rsid w:val="00AE6019"/>
    <w:rsid w:val="00AE636F"/>
    <w:rsid w:val="00AE66B1"/>
    <w:rsid w:val="00AE676C"/>
    <w:rsid w:val="00AE6CB9"/>
    <w:rsid w:val="00AE7134"/>
    <w:rsid w:val="00AE72F1"/>
    <w:rsid w:val="00AE740B"/>
    <w:rsid w:val="00AE7A61"/>
    <w:rsid w:val="00AE7BE0"/>
    <w:rsid w:val="00AF012C"/>
    <w:rsid w:val="00AF01DF"/>
    <w:rsid w:val="00AF02D1"/>
    <w:rsid w:val="00AF0837"/>
    <w:rsid w:val="00AF0E97"/>
    <w:rsid w:val="00AF0ED7"/>
    <w:rsid w:val="00AF13EB"/>
    <w:rsid w:val="00AF1479"/>
    <w:rsid w:val="00AF18F2"/>
    <w:rsid w:val="00AF2079"/>
    <w:rsid w:val="00AF2090"/>
    <w:rsid w:val="00AF2329"/>
    <w:rsid w:val="00AF292C"/>
    <w:rsid w:val="00AF38A0"/>
    <w:rsid w:val="00AF3B25"/>
    <w:rsid w:val="00AF3BF2"/>
    <w:rsid w:val="00AF3F5B"/>
    <w:rsid w:val="00AF4041"/>
    <w:rsid w:val="00AF4776"/>
    <w:rsid w:val="00AF47EE"/>
    <w:rsid w:val="00AF4D92"/>
    <w:rsid w:val="00AF579F"/>
    <w:rsid w:val="00AF5FCB"/>
    <w:rsid w:val="00AF6353"/>
    <w:rsid w:val="00AF638B"/>
    <w:rsid w:val="00AF6626"/>
    <w:rsid w:val="00AF6838"/>
    <w:rsid w:val="00AF6B67"/>
    <w:rsid w:val="00AF6BEE"/>
    <w:rsid w:val="00AF6BF4"/>
    <w:rsid w:val="00AF70E1"/>
    <w:rsid w:val="00AF75F9"/>
    <w:rsid w:val="00AF7B39"/>
    <w:rsid w:val="00AF7F22"/>
    <w:rsid w:val="00B006CD"/>
    <w:rsid w:val="00B007C8"/>
    <w:rsid w:val="00B00987"/>
    <w:rsid w:val="00B00CC8"/>
    <w:rsid w:val="00B0100C"/>
    <w:rsid w:val="00B01473"/>
    <w:rsid w:val="00B01941"/>
    <w:rsid w:val="00B01D39"/>
    <w:rsid w:val="00B01E3D"/>
    <w:rsid w:val="00B01E69"/>
    <w:rsid w:val="00B020C8"/>
    <w:rsid w:val="00B022D0"/>
    <w:rsid w:val="00B024C1"/>
    <w:rsid w:val="00B02787"/>
    <w:rsid w:val="00B02DB5"/>
    <w:rsid w:val="00B0303D"/>
    <w:rsid w:val="00B034C5"/>
    <w:rsid w:val="00B03780"/>
    <w:rsid w:val="00B04499"/>
    <w:rsid w:val="00B04651"/>
    <w:rsid w:val="00B047D2"/>
    <w:rsid w:val="00B048E9"/>
    <w:rsid w:val="00B04929"/>
    <w:rsid w:val="00B04FDD"/>
    <w:rsid w:val="00B051AB"/>
    <w:rsid w:val="00B05381"/>
    <w:rsid w:val="00B053E9"/>
    <w:rsid w:val="00B05808"/>
    <w:rsid w:val="00B059E3"/>
    <w:rsid w:val="00B05AA1"/>
    <w:rsid w:val="00B0675C"/>
    <w:rsid w:val="00B06E99"/>
    <w:rsid w:val="00B06FD7"/>
    <w:rsid w:val="00B07817"/>
    <w:rsid w:val="00B07AF9"/>
    <w:rsid w:val="00B07BAC"/>
    <w:rsid w:val="00B07FFD"/>
    <w:rsid w:val="00B11F21"/>
    <w:rsid w:val="00B133A4"/>
    <w:rsid w:val="00B13B3A"/>
    <w:rsid w:val="00B13CED"/>
    <w:rsid w:val="00B14630"/>
    <w:rsid w:val="00B14943"/>
    <w:rsid w:val="00B14B52"/>
    <w:rsid w:val="00B14EF4"/>
    <w:rsid w:val="00B14F42"/>
    <w:rsid w:val="00B150FF"/>
    <w:rsid w:val="00B153E1"/>
    <w:rsid w:val="00B15426"/>
    <w:rsid w:val="00B15733"/>
    <w:rsid w:val="00B15E5C"/>
    <w:rsid w:val="00B15E62"/>
    <w:rsid w:val="00B16551"/>
    <w:rsid w:val="00B165FC"/>
    <w:rsid w:val="00B1678B"/>
    <w:rsid w:val="00B16A75"/>
    <w:rsid w:val="00B16A77"/>
    <w:rsid w:val="00B16ABB"/>
    <w:rsid w:val="00B16AFC"/>
    <w:rsid w:val="00B16C52"/>
    <w:rsid w:val="00B16E42"/>
    <w:rsid w:val="00B172EA"/>
    <w:rsid w:val="00B175ED"/>
    <w:rsid w:val="00B176B3"/>
    <w:rsid w:val="00B17B83"/>
    <w:rsid w:val="00B17FDB"/>
    <w:rsid w:val="00B200A3"/>
    <w:rsid w:val="00B20430"/>
    <w:rsid w:val="00B20CBD"/>
    <w:rsid w:val="00B20D13"/>
    <w:rsid w:val="00B20FBD"/>
    <w:rsid w:val="00B212C5"/>
    <w:rsid w:val="00B21851"/>
    <w:rsid w:val="00B21930"/>
    <w:rsid w:val="00B21FCD"/>
    <w:rsid w:val="00B2219E"/>
    <w:rsid w:val="00B222A7"/>
    <w:rsid w:val="00B2256C"/>
    <w:rsid w:val="00B226B8"/>
    <w:rsid w:val="00B22779"/>
    <w:rsid w:val="00B22F15"/>
    <w:rsid w:val="00B2330B"/>
    <w:rsid w:val="00B237D3"/>
    <w:rsid w:val="00B237E7"/>
    <w:rsid w:val="00B23A07"/>
    <w:rsid w:val="00B23B90"/>
    <w:rsid w:val="00B23BB4"/>
    <w:rsid w:val="00B23D4A"/>
    <w:rsid w:val="00B24146"/>
    <w:rsid w:val="00B24336"/>
    <w:rsid w:val="00B2437E"/>
    <w:rsid w:val="00B2459D"/>
    <w:rsid w:val="00B24607"/>
    <w:rsid w:val="00B249C4"/>
    <w:rsid w:val="00B24EE3"/>
    <w:rsid w:val="00B250AD"/>
    <w:rsid w:val="00B25693"/>
    <w:rsid w:val="00B25B1D"/>
    <w:rsid w:val="00B25FCE"/>
    <w:rsid w:val="00B2631E"/>
    <w:rsid w:val="00B26B6D"/>
    <w:rsid w:val="00B26EF1"/>
    <w:rsid w:val="00B26F5A"/>
    <w:rsid w:val="00B27298"/>
    <w:rsid w:val="00B273CF"/>
    <w:rsid w:val="00B276BB"/>
    <w:rsid w:val="00B2798E"/>
    <w:rsid w:val="00B27A37"/>
    <w:rsid w:val="00B27CE7"/>
    <w:rsid w:val="00B3030F"/>
    <w:rsid w:val="00B3168B"/>
    <w:rsid w:val="00B31A05"/>
    <w:rsid w:val="00B31AA8"/>
    <w:rsid w:val="00B32099"/>
    <w:rsid w:val="00B32867"/>
    <w:rsid w:val="00B32A49"/>
    <w:rsid w:val="00B32AA3"/>
    <w:rsid w:val="00B33A2D"/>
    <w:rsid w:val="00B33B62"/>
    <w:rsid w:val="00B3449A"/>
    <w:rsid w:val="00B3461B"/>
    <w:rsid w:val="00B3491C"/>
    <w:rsid w:val="00B34A1C"/>
    <w:rsid w:val="00B34DA5"/>
    <w:rsid w:val="00B34EA5"/>
    <w:rsid w:val="00B35646"/>
    <w:rsid w:val="00B358A7"/>
    <w:rsid w:val="00B361C1"/>
    <w:rsid w:val="00B36254"/>
    <w:rsid w:val="00B36339"/>
    <w:rsid w:val="00B3635C"/>
    <w:rsid w:val="00B363B3"/>
    <w:rsid w:val="00B36530"/>
    <w:rsid w:val="00B36B9B"/>
    <w:rsid w:val="00B36FB6"/>
    <w:rsid w:val="00B40907"/>
    <w:rsid w:val="00B40ADA"/>
    <w:rsid w:val="00B40D0F"/>
    <w:rsid w:val="00B41058"/>
    <w:rsid w:val="00B410FA"/>
    <w:rsid w:val="00B4113B"/>
    <w:rsid w:val="00B41404"/>
    <w:rsid w:val="00B41710"/>
    <w:rsid w:val="00B419A3"/>
    <w:rsid w:val="00B41DAE"/>
    <w:rsid w:val="00B41EEA"/>
    <w:rsid w:val="00B421EA"/>
    <w:rsid w:val="00B423AE"/>
    <w:rsid w:val="00B4297D"/>
    <w:rsid w:val="00B42AAD"/>
    <w:rsid w:val="00B42E06"/>
    <w:rsid w:val="00B43205"/>
    <w:rsid w:val="00B436C0"/>
    <w:rsid w:val="00B43920"/>
    <w:rsid w:val="00B43A46"/>
    <w:rsid w:val="00B43E4F"/>
    <w:rsid w:val="00B447B2"/>
    <w:rsid w:val="00B44EDF"/>
    <w:rsid w:val="00B450F8"/>
    <w:rsid w:val="00B45467"/>
    <w:rsid w:val="00B457D6"/>
    <w:rsid w:val="00B45852"/>
    <w:rsid w:val="00B458D0"/>
    <w:rsid w:val="00B459DB"/>
    <w:rsid w:val="00B45F93"/>
    <w:rsid w:val="00B461EA"/>
    <w:rsid w:val="00B46B7A"/>
    <w:rsid w:val="00B46C8C"/>
    <w:rsid w:val="00B46CE6"/>
    <w:rsid w:val="00B46CF6"/>
    <w:rsid w:val="00B47111"/>
    <w:rsid w:val="00B473D1"/>
    <w:rsid w:val="00B4786B"/>
    <w:rsid w:val="00B47AC2"/>
    <w:rsid w:val="00B47BA3"/>
    <w:rsid w:val="00B47BCE"/>
    <w:rsid w:val="00B5015C"/>
    <w:rsid w:val="00B50F5E"/>
    <w:rsid w:val="00B51CDF"/>
    <w:rsid w:val="00B51ECA"/>
    <w:rsid w:val="00B5206D"/>
    <w:rsid w:val="00B520A7"/>
    <w:rsid w:val="00B52543"/>
    <w:rsid w:val="00B525F8"/>
    <w:rsid w:val="00B5273B"/>
    <w:rsid w:val="00B52816"/>
    <w:rsid w:val="00B528F9"/>
    <w:rsid w:val="00B52E1C"/>
    <w:rsid w:val="00B52F78"/>
    <w:rsid w:val="00B53CEB"/>
    <w:rsid w:val="00B53D24"/>
    <w:rsid w:val="00B53E33"/>
    <w:rsid w:val="00B543FD"/>
    <w:rsid w:val="00B54B47"/>
    <w:rsid w:val="00B54D1C"/>
    <w:rsid w:val="00B54D8F"/>
    <w:rsid w:val="00B556A4"/>
    <w:rsid w:val="00B5577A"/>
    <w:rsid w:val="00B55B77"/>
    <w:rsid w:val="00B55E9A"/>
    <w:rsid w:val="00B566D5"/>
    <w:rsid w:val="00B56825"/>
    <w:rsid w:val="00B56AB8"/>
    <w:rsid w:val="00B56BBF"/>
    <w:rsid w:val="00B576D0"/>
    <w:rsid w:val="00B60156"/>
    <w:rsid w:val="00B60741"/>
    <w:rsid w:val="00B607C1"/>
    <w:rsid w:val="00B60B84"/>
    <w:rsid w:val="00B60EFC"/>
    <w:rsid w:val="00B61096"/>
    <w:rsid w:val="00B61425"/>
    <w:rsid w:val="00B61E65"/>
    <w:rsid w:val="00B6218D"/>
    <w:rsid w:val="00B62762"/>
    <w:rsid w:val="00B62AAB"/>
    <w:rsid w:val="00B62AE4"/>
    <w:rsid w:val="00B62C98"/>
    <w:rsid w:val="00B63885"/>
    <w:rsid w:val="00B63A63"/>
    <w:rsid w:val="00B63F60"/>
    <w:rsid w:val="00B648A5"/>
    <w:rsid w:val="00B64C34"/>
    <w:rsid w:val="00B65940"/>
    <w:rsid w:val="00B65B63"/>
    <w:rsid w:val="00B66750"/>
    <w:rsid w:val="00B671A6"/>
    <w:rsid w:val="00B676F9"/>
    <w:rsid w:val="00B67BD5"/>
    <w:rsid w:val="00B67C3F"/>
    <w:rsid w:val="00B67DC5"/>
    <w:rsid w:val="00B70010"/>
    <w:rsid w:val="00B70779"/>
    <w:rsid w:val="00B70F6E"/>
    <w:rsid w:val="00B722AD"/>
    <w:rsid w:val="00B724AD"/>
    <w:rsid w:val="00B72560"/>
    <w:rsid w:val="00B72A63"/>
    <w:rsid w:val="00B72C74"/>
    <w:rsid w:val="00B7328D"/>
    <w:rsid w:val="00B73765"/>
    <w:rsid w:val="00B738C2"/>
    <w:rsid w:val="00B73B7A"/>
    <w:rsid w:val="00B73C86"/>
    <w:rsid w:val="00B74294"/>
    <w:rsid w:val="00B742F2"/>
    <w:rsid w:val="00B74DDC"/>
    <w:rsid w:val="00B74EA8"/>
    <w:rsid w:val="00B757C4"/>
    <w:rsid w:val="00B75D87"/>
    <w:rsid w:val="00B7658A"/>
    <w:rsid w:val="00B767B0"/>
    <w:rsid w:val="00B767D1"/>
    <w:rsid w:val="00B7698B"/>
    <w:rsid w:val="00B76B0E"/>
    <w:rsid w:val="00B76BC7"/>
    <w:rsid w:val="00B76BF3"/>
    <w:rsid w:val="00B779B1"/>
    <w:rsid w:val="00B77C1D"/>
    <w:rsid w:val="00B77D82"/>
    <w:rsid w:val="00B77F20"/>
    <w:rsid w:val="00B803BE"/>
    <w:rsid w:val="00B80BEA"/>
    <w:rsid w:val="00B81689"/>
    <w:rsid w:val="00B818E9"/>
    <w:rsid w:val="00B81A6F"/>
    <w:rsid w:val="00B822C7"/>
    <w:rsid w:val="00B824E0"/>
    <w:rsid w:val="00B824ED"/>
    <w:rsid w:val="00B8260C"/>
    <w:rsid w:val="00B82796"/>
    <w:rsid w:val="00B828CE"/>
    <w:rsid w:val="00B82C2E"/>
    <w:rsid w:val="00B82ECB"/>
    <w:rsid w:val="00B83096"/>
    <w:rsid w:val="00B83454"/>
    <w:rsid w:val="00B83631"/>
    <w:rsid w:val="00B83A54"/>
    <w:rsid w:val="00B83C8D"/>
    <w:rsid w:val="00B842A9"/>
    <w:rsid w:val="00B84B94"/>
    <w:rsid w:val="00B84C1A"/>
    <w:rsid w:val="00B84DD7"/>
    <w:rsid w:val="00B85016"/>
    <w:rsid w:val="00B856A0"/>
    <w:rsid w:val="00B85CFD"/>
    <w:rsid w:val="00B85DA9"/>
    <w:rsid w:val="00B85DFF"/>
    <w:rsid w:val="00B86394"/>
    <w:rsid w:val="00B86782"/>
    <w:rsid w:val="00B86E18"/>
    <w:rsid w:val="00B87979"/>
    <w:rsid w:val="00B87C3B"/>
    <w:rsid w:val="00B87EA4"/>
    <w:rsid w:val="00B87ED1"/>
    <w:rsid w:val="00B9015E"/>
    <w:rsid w:val="00B904CC"/>
    <w:rsid w:val="00B90559"/>
    <w:rsid w:val="00B90A49"/>
    <w:rsid w:val="00B9132E"/>
    <w:rsid w:val="00B91348"/>
    <w:rsid w:val="00B914F5"/>
    <w:rsid w:val="00B9179C"/>
    <w:rsid w:val="00B91AF1"/>
    <w:rsid w:val="00B91CAD"/>
    <w:rsid w:val="00B91E07"/>
    <w:rsid w:val="00B93105"/>
    <w:rsid w:val="00B932CC"/>
    <w:rsid w:val="00B93332"/>
    <w:rsid w:val="00B9359D"/>
    <w:rsid w:val="00B942B3"/>
    <w:rsid w:val="00B94F32"/>
    <w:rsid w:val="00B9540B"/>
    <w:rsid w:val="00B956A6"/>
    <w:rsid w:val="00B956BB"/>
    <w:rsid w:val="00B95958"/>
    <w:rsid w:val="00B960EE"/>
    <w:rsid w:val="00B9657E"/>
    <w:rsid w:val="00B96603"/>
    <w:rsid w:val="00B96B14"/>
    <w:rsid w:val="00B972B2"/>
    <w:rsid w:val="00B973CB"/>
    <w:rsid w:val="00B977AF"/>
    <w:rsid w:val="00B9792C"/>
    <w:rsid w:val="00BA0101"/>
    <w:rsid w:val="00BA0197"/>
    <w:rsid w:val="00BA022B"/>
    <w:rsid w:val="00BA06EF"/>
    <w:rsid w:val="00BA099F"/>
    <w:rsid w:val="00BA0F9E"/>
    <w:rsid w:val="00BA1027"/>
    <w:rsid w:val="00BA1812"/>
    <w:rsid w:val="00BA20D5"/>
    <w:rsid w:val="00BA290F"/>
    <w:rsid w:val="00BA29A6"/>
    <w:rsid w:val="00BA2AA5"/>
    <w:rsid w:val="00BA2C8A"/>
    <w:rsid w:val="00BA2DAC"/>
    <w:rsid w:val="00BA30FA"/>
    <w:rsid w:val="00BA33B2"/>
    <w:rsid w:val="00BA3C65"/>
    <w:rsid w:val="00BA3E06"/>
    <w:rsid w:val="00BA3EC0"/>
    <w:rsid w:val="00BA400B"/>
    <w:rsid w:val="00BA4637"/>
    <w:rsid w:val="00BA49D9"/>
    <w:rsid w:val="00BA4A35"/>
    <w:rsid w:val="00BA4CCE"/>
    <w:rsid w:val="00BA4D70"/>
    <w:rsid w:val="00BA4D89"/>
    <w:rsid w:val="00BA4F3E"/>
    <w:rsid w:val="00BA4FA0"/>
    <w:rsid w:val="00BA52BE"/>
    <w:rsid w:val="00BA5511"/>
    <w:rsid w:val="00BA5DD0"/>
    <w:rsid w:val="00BA5F32"/>
    <w:rsid w:val="00BA61E9"/>
    <w:rsid w:val="00BA6FC9"/>
    <w:rsid w:val="00BA6FEE"/>
    <w:rsid w:val="00BA7473"/>
    <w:rsid w:val="00BA7CD0"/>
    <w:rsid w:val="00BA7E29"/>
    <w:rsid w:val="00BB03F2"/>
    <w:rsid w:val="00BB0D30"/>
    <w:rsid w:val="00BB0D9B"/>
    <w:rsid w:val="00BB0DF5"/>
    <w:rsid w:val="00BB0E8C"/>
    <w:rsid w:val="00BB22AD"/>
    <w:rsid w:val="00BB2664"/>
    <w:rsid w:val="00BB2782"/>
    <w:rsid w:val="00BB2A69"/>
    <w:rsid w:val="00BB2BA2"/>
    <w:rsid w:val="00BB2D5E"/>
    <w:rsid w:val="00BB2E30"/>
    <w:rsid w:val="00BB3B70"/>
    <w:rsid w:val="00BB3BA6"/>
    <w:rsid w:val="00BB400E"/>
    <w:rsid w:val="00BB4444"/>
    <w:rsid w:val="00BB469D"/>
    <w:rsid w:val="00BB4747"/>
    <w:rsid w:val="00BB56EE"/>
    <w:rsid w:val="00BB58D3"/>
    <w:rsid w:val="00BB60F4"/>
    <w:rsid w:val="00BB61FF"/>
    <w:rsid w:val="00BB6442"/>
    <w:rsid w:val="00BB64AD"/>
    <w:rsid w:val="00BB69C2"/>
    <w:rsid w:val="00BB6AF2"/>
    <w:rsid w:val="00BB6B22"/>
    <w:rsid w:val="00BB6B8A"/>
    <w:rsid w:val="00BB7487"/>
    <w:rsid w:val="00BB751C"/>
    <w:rsid w:val="00BB7B94"/>
    <w:rsid w:val="00BC009A"/>
    <w:rsid w:val="00BC0380"/>
    <w:rsid w:val="00BC0485"/>
    <w:rsid w:val="00BC09AF"/>
    <w:rsid w:val="00BC1002"/>
    <w:rsid w:val="00BC1118"/>
    <w:rsid w:val="00BC1451"/>
    <w:rsid w:val="00BC15FF"/>
    <w:rsid w:val="00BC1D25"/>
    <w:rsid w:val="00BC204D"/>
    <w:rsid w:val="00BC2432"/>
    <w:rsid w:val="00BC245F"/>
    <w:rsid w:val="00BC265E"/>
    <w:rsid w:val="00BC2770"/>
    <w:rsid w:val="00BC295E"/>
    <w:rsid w:val="00BC2A6F"/>
    <w:rsid w:val="00BC2BF5"/>
    <w:rsid w:val="00BC2F12"/>
    <w:rsid w:val="00BC3041"/>
    <w:rsid w:val="00BC3196"/>
    <w:rsid w:val="00BC35CB"/>
    <w:rsid w:val="00BC39C0"/>
    <w:rsid w:val="00BC406E"/>
    <w:rsid w:val="00BC458E"/>
    <w:rsid w:val="00BC4BAC"/>
    <w:rsid w:val="00BC529D"/>
    <w:rsid w:val="00BC59E7"/>
    <w:rsid w:val="00BC613F"/>
    <w:rsid w:val="00BC6742"/>
    <w:rsid w:val="00BC67B2"/>
    <w:rsid w:val="00BC6C07"/>
    <w:rsid w:val="00BC7072"/>
    <w:rsid w:val="00BC7602"/>
    <w:rsid w:val="00BC7C93"/>
    <w:rsid w:val="00BC7D72"/>
    <w:rsid w:val="00BD0171"/>
    <w:rsid w:val="00BD0495"/>
    <w:rsid w:val="00BD096B"/>
    <w:rsid w:val="00BD0CC0"/>
    <w:rsid w:val="00BD1028"/>
    <w:rsid w:val="00BD1249"/>
    <w:rsid w:val="00BD2298"/>
    <w:rsid w:val="00BD236D"/>
    <w:rsid w:val="00BD2455"/>
    <w:rsid w:val="00BD297C"/>
    <w:rsid w:val="00BD2E92"/>
    <w:rsid w:val="00BD3410"/>
    <w:rsid w:val="00BD360A"/>
    <w:rsid w:val="00BD3693"/>
    <w:rsid w:val="00BD3C33"/>
    <w:rsid w:val="00BD4374"/>
    <w:rsid w:val="00BD4709"/>
    <w:rsid w:val="00BD47E7"/>
    <w:rsid w:val="00BD4D3A"/>
    <w:rsid w:val="00BD5C0B"/>
    <w:rsid w:val="00BD604A"/>
    <w:rsid w:val="00BD60E5"/>
    <w:rsid w:val="00BD6543"/>
    <w:rsid w:val="00BD65E9"/>
    <w:rsid w:val="00BD6E53"/>
    <w:rsid w:val="00BD6F5C"/>
    <w:rsid w:val="00BD75BA"/>
    <w:rsid w:val="00BD7617"/>
    <w:rsid w:val="00BD778D"/>
    <w:rsid w:val="00BD7ACA"/>
    <w:rsid w:val="00BD7C70"/>
    <w:rsid w:val="00BD7FF4"/>
    <w:rsid w:val="00BE036D"/>
    <w:rsid w:val="00BE1326"/>
    <w:rsid w:val="00BE1FC2"/>
    <w:rsid w:val="00BE2181"/>
    <w:rsid w:val="00BE25D9"/>
    <w:rsid w:val="00BE27A6"/>
    <w:rsid w:val="00BE2AEF"/>
    <w:rsid w:val="00BE2B38"/>
    <w:rsid w:val="00BE3053"/>
    <w:rsid w:val="00BE3F53"/>
    <w:rsid w:val="00BE459D"/>
    <w:rsid w:val="00BE5023"/>
    <w:rsid w:val="00BE56A6"/>
    <w:rsid w:val="00BE581B"/>
    <w:rsid w:val="00BE58B5"/>
    <w:rsid w:val="00BE5A77"/>
    <w:rsid w:val="00BE5BBC"/>
    <w:rsid w:val="00BE5F7D"/>
    <w:rsid w:val="00BE6877"/>
    <w:rsid w:val="00BE68E3"/>
    <w:rsid w:val="00BE6B65"/>
    <w:rsid w:val="00BE7506"/>
    <w:rsid w:val="00BE7512"/>
    <w:rsid w:val="00BE7A48"/>
    <w:rsid w:val="00BE7A6F"/>
    <w:rsid w:val="00BE7DE4"/>
    <w:rsid w:val="00BF045A"/>
    <w:rsid w:val="00BF04AF"/>
    <w:rsid w:val="00BF059E"/>
    <w:rsid w:val="00BF05B7"/>
    <w:rsid w:val="00BF0762"/>
    <w:rsid w:val="00BF093E"/>
    <w:rsid w:val="00BF09AC"/>
    <w:rsid w:val="00BF103A"/>
    <w:rsid w:val="00BF112E"/>
    <w:rsid w:val="00BF1840"/>
    <w:rsid w:val="00BF19A8"/>
    <w:rsid w:val="00BF1A06"/>
    <w:rsid w:val="00BF1C73"/>
    <w:rsid w:val="00BF218E"/>
    <w:rsid w:val="00BF22CA"/>
    <w:rsid w:val="00BF2652"/>
    <w:rsid w:val="00BF26D6"/>
    <w:rsid w:val="00BF274B"/>
    <w:rsid w:val="00BF2A07"/>
    <w:rsid w:val="00BF2A66"/>
    <w:rsid w:val="00BF2C6C"/>
    <w:rsid w:val="00BF3294"/>
    <w:rsid w:val="00BF33AD"/>
    <w:rsid w:val="00BF3ACD"/>
    <w:rsid w:val="00BF3CA7"/>
    <w:rsid w:val="00BF3E32"/>
    <w:rsid w:val="00BF43B0"/>
    <w:rsid w:val="00BF51BF"/>
    <w:rsid w:val="00BF5743"/>
    <w:rsid w:val="00BF58F3"/>
    <w:rsid w:val="00BF5A60"/>
    <w:rsid w:val="00BF6489"/>
    <w:rsid w:val="00BF6E61"/>
    <w:rsid w:val="00BF700C"/>
    <w:rsid w:val="00BF72AB"/>
    <w:rsid w:val="00BF75D7"/>
    <w:rsid w:val="00BF7696"/>
    <w:rsid w:val="00BF7782"/>
    <w:rsid w:val="00C00009"/>
    <w:rsid w:val="00C0006F"/>
    <w:rsid w:val="00C00084"/>
    <w:rsid w:val="00C00317"/>
    <w:rsid w:val="00C0042D"/>
    <w:rsid w:val="00C00433"/>
    <w:rsid w:val="00C00A07"/>
    <w:rsid w:val="00C00CD9"/>
    <w:rsid w:val="00C00E74"/>
    <w:rsid w:val="00C00FB3"/>
    <w:rsid w:val="00C015A5"/>
    <w:rsid w:val="00C01809"/>
    <w:rsid w:val="00C02103"/>
    <w:rsid w:val="00C036B4"/>
    <w:rsid w:val="00C036F6"/>
    <w:rsid w:val="00C03701"/>
    <w:rsid w:val="00C03736"/>
    <w:rsid w:val="00C03F46"/>
    <w:rsid w:val="00C03FFE"/>
    <w:rsid w:val="00C04089"/>
    <w:rsid w:val="00C04508"/>
    <w:rsid w:val="00C04918"/>
    <w:rsid w:val="00C04B2C"/>
    <w:rsid w:val="00C0516D"/>
    <w:rsid w:val="00C0560E"/>
    <w:rsid w:val="00C0589C"/>
    <w:rsid w:val="00C061D4"/>
    <w:rsid w:val="00C061F4"/>
    <w:rsid w:val="00C06306"/>
    <w:rsid w:val="00C06454"/>
    <w:rsid w:val="00C06615"/>
    <w:rsid w:val="00C0670A"/>
    <w:rsid w:val="00C06CB7"/>
    <w:rsid w:val="00C06CFC"/>
    <w:rsid w:val="00C06EC1"/>
    <w:rsid w:val="00C071B1"/>
    <w:rsid w:val="00C07396"/>
    <w:rsid w:val="00C079E8"/>
    <w:rsid w:val="00C1009F"/>
    <w:rsid w:val="00C102ED"/>
    <w:rsid w:val="00C1032B"/>
    <w:rsid w:val="00C10482"/>
    <w:rsid w:val="00C106B8"/>
    <w:rsid w:val="00C10CCE"/>
    <w:rsid w:val="00C10DE0"/>
    <w:rsid w:val="00C111CC"/>
    <w:rsid w:val="00C11D59"/>
    <w:rsid w:val="00C12516"/>
    <w:rsid w:val="00C12F8C"/>
    <w:rsid w:val="00C13322"/>
    <w:rsid w:val="00C13347"/>
    <w:rsid w:val="00C13447"/>
    <w:rsid w:val="00C139D2"/>
    <w:rsid w:val="00C13BCB"/>
    <w:rsid w:val="00C13D87"/>
    <w:rsid w:val="00C14D43"/>
    <w:rsid w:val="00C15223"/>
    <w:rsid w:val="00C156E0"/>
    <w:rsid w:val="00C158A7"/>
    <w:rsid w:val="00C159E5"/>
    <w:rsid w:val="00C15AE3"/>
    <w:rsid w:val="00C15D18"/>
    <w:rsid w:val="00C15DBA"/>
    <w:rsid w:val="00C16151"/>
    <w:rsid w:val="00C16B51"/>
    <w:rsid w:val="00C17252"/>
    <w:rsid w:val="00C17345"/>
    <w:rsid w:val="00C17860"/>
    <w:rsid w:val="00C17BDC"/>
    <w:rsid w:val="00C17FC3"/>
    <w:rsid w:val="00C2018B"/>
    <w:rsid w:val="00C201AA"/>
    <w:rsid w:val="00C20260"/>
    <w:rsid w:val="00C203F5"/>
    <w:rsid w:val="00C205F1"/>
    <w:rsid w:val="00C20E17"/>
    <w:rsid w:val="00C20E2D"/>
    <w:rsid w:val="00C20FB2"/>
    <w:rsid w:val="00C212E6"/>
    <w:rsid w:val="00C21880"/>
    <w:rsid w:val="00C21C33"/>
    <w:rsid w:val="00C21F82"/>
    <w:rsid w:val="00C22765"/>
    <w:rsid w:val="00C22A7E"/>
    <w:rsid w:val="00C22A94"/>
    <w:rsid w:val="00C22E99"/>
    <w:rsid w:val="00C22FDC"/>
    <w:rsid w:val="00C231F1"/>
    <w:rsid w:val="00C23780"/>
    <w:rsid w:val="00C23CDE"/>
    <w:rsid w:val="00C23FF6"/>
    <w:rsid w:val="00C24151"/>
    <w:rsid w:val="00C248AD"/>
    <w:rsid w:val="00C25F4C"/>
    <w:rsid w:val="00C26261"/>
    <w:rsid w:val="00C263C2"/>
    <w:rsid w:val="00C268B7"/>
    <w:rsid w:val="00C26D68"/>
    <w:rsid w:val="00C27DDD"/>
    <w:rsid w:val="00C30281"/>
    <w:rsid w:val="00C30693"/>
    <w:rsid w:val="00C31670"/>
    <w:rsid w:val="00C318AD"/>
    <w:rsid w:val="00C31F1C"/>
    <w:rsid w:val="00C32126"/>
    <w:rsid w:val="00C321EC"/>
    <w:rsid w:val="00C322CD"/>
    <w:rsid w:val="00C3248F"/>
    <w:rsid w:val="00C32723"/>
    <w:rsid w:val="00C32C00"/>
    <w:rsid w:val="00C32F0D"/>
    <w:rsid w:val="00C331E6"/>
    <w:rsid w:val="00C3390A"/>
    <w:rsid w:val="00C33A43"/>
    <w:rsid w:val="00C33BA0"/>
    <w:rsid w:val="00C33EB7"/>
    <w:rsid w:val="00C34BE5"/>
    <w:rsid w:val="00C34F54"/>
    <w:rsid w:val="00C35534"/>
    <w:rsid w:val="00C356A1"/>
    <w:rsid w:val="00C35A30"/>
    <w:rsid w:val="00C35DFB"/>
    <w:rsid w:val="00C35F5D"/>
    <w:rsid w:val="00C36ACB"/>
    <w:rsid w:val="00C36FF0"/>
    <w:rsid w:val="00C3725B"/>
    <w:rsid w:val="00C373EC"/>
    <w:rsid w:val="00C37465"/>
    <w:rsid w:val="00C374E2"/>
    <w:rsid w:val="00C37818"/>
    <w:rsid w:val="00C401C8"/>
    <w:rsid w:val="00C41012"/>
    <w:rsid w:val="00C4104A"/>
    <w:rsid w:val="00C41351"/>
    <w:rsid w:val="00C416DF"/>
    <w:rsid w:val="00C4183B"/>
    <w:rsid w:val="00C41A6F"/>
    <w:rsid w:val="00C41F0A"/>
    <w:rsid w:val="00C4209C"/>
    <w:rsid w:val="00C42983"/>
    <w:rsid w:val="00C42AED"/>
    <w:rsid w:val="00C42DDE"/>
    <w:rsid w:val="00C42DFB"/>
    <w:rsid w:val="00C430AA"/>
    <w:rsid w:val="00C43781"/>
    <w:rsid w:val="00C43910"/>
    <w:rsid w:val="00C43C90"/>
    <w:rsid w:val="00C43E50"/>
    <w:rsid w:val="00C44349"/>
    <w:rsid w:val="00C444D6"/>
    <w:rsid w:val="00C44662"/>
    <w:rsid w:val="00C44CCD"/>
    <w:rsid w:val="00C44E58"/>
    <w:rsid w:val="00C44E97"/>
    <w:rsid w:val="00C44ECF"/>
    <w:rsid w:val="00C44F03"/>
    <w:rsid w:val="00C452A3"/>
    <w:rsid w:val="00C45724"/>
    <w:rsid w:val="00C45A36"/>
    <w:rsid w:val="00C45DBC"/>
    <w:rsid w:val="00C45DF0"/>
    <w:rsid w:val="00C45F19"/>
    <w:rsid w:val="00C46574"/>
    <w:rsid w:val="00C46BA9"/>
    <w:rsid w:val="00C46BCC"/>
    <w:rsid w:val="00C46C42"/>
    <w:rsid w:val="00C470DC"/>
    <w:rsid w:val="00C47297"/>
    <w:rsid w:val="00C47417"/>
    <w:rsid w:val="00C47478"/>
    <w:rsid w:val="00C47811"/>
    <w:rsid w:val="00C47ED7"/>
    <w:rsid w:val="00C50644"/>
    <w:rsid w:val="00C506AB"/>
    <w:rsid w:val="00C50908"/>
    <w:rsid w:val="00C5096E"/>
    <w:rsid w:val="00C509A4"/>
    <w:rsid w:val="00C50B99"/>
    <w:rsid w:val="00C51259"/>
    <w:rsid w:val="00C51858"/>
    <w:rsid w:val="00C518CA"/>
    <w:rsid w:val="00C52012"/>
    <w:rsid w:val="00C524FF"/>
    <w:rsid w:val="00C5256F"/>
    <w:rsid w:val="00C526B0"/>
    <w:rsid w:val="00C529FE"/>
    <w:rsid w:val="00C52EC4"/>
    <w:rsid w:val="00C53076"/>
    <w:rsid w:val="00C530EB"/>
    <w:rsid w:val="00C5320F"/>
    <w:rsid w:val="00C532AD"/>
    <w:rsid w:val="00C536D4"/>
    <w:rsid w:val="00C53955"/>
    <w:rsid w:val="00C53A9B"/>
    <w:rsid w:val="00C54360"/>
    <w:rsid w:val="00C546F1"/>
    <w:rsid w:val="00C5475F"/>
    <w:rsid w:val="00C54A4B"/>
    <w:rsid w:val="00C55903"/>
    <w:rsid w:val="00C559B7"/>
    <w:rsid w:val="00C56079"/>
    <w:rsid w:val="00C560D3"/>
    <w:rsid w:val="00C564ED"/>
    <w:rsid w:val="00C56A89"/>
    <w:rsid w:val="00C5759D"/>
    <w:rsid w:val="00C6167D"/>
    <w:rsid w:val="00C61D68"/>
    <w:rsid w:val="00C6214A"/>
    <w:rsid w:val="00C621F6"/>
    <w:rsid w:val="00C62570"/>
    <w:rsid w:val="00C630E3"/>
    <w:rsid w:val="00C63333"/>
    <w:rsid w:val="00C6379F"/>
    <w:rsid w:val="00C63A3E"/>
    <w:rsid w:val="00C63D6A"/>
    <w:rsid w:val="00C63E3B"/>
    <w:rsid w:val="00C640BF"/>
    <w:rsid w:val="00C64CB5"/>
    <w:rsid w:val="00C64F67"/>
    <w:rsid w:val="00C654B0"/>
    <w:rsid w:val="00C65684"/>
    <w:rsid w:val="00C65978"/>
    <w:rsid w:val="00C664F3"/>
    <w:rsid w:val="00C66623"/>
    <w:rsid w:val="00C66659"/>
    <w:rsid w:val="00C66717"/>
    <w:rsid w:val="00C667EB"/>
    <w:rsid w:val="00C66932"/>
    <w:rsid w:val="00C66E3F"/>
    <w:rsid w:val="00C67305"/>
    <w:rsid w:val="00C6741C"/>
    <w:rsid w:val="00C679EE"/>
    <w:rsid w:val="00C704CC"/>
    <w:rsid w:val="00C707B0"/>
    <w:rsid w:val="00C70B97"/>
    <w:rsid w:val="00C70D23"/>
    <w:rsid w:val="00C7165C"/>
    <w:rsid w:val="00C7192A"/>
    <w:rsid w:val="00C71CFE"/>
    <w:rsid w:val="00C72365"/>
    <w:rsid w:val="00C72697"/>
    <w:rsid w:val="00C72A4C"/>
    <w:rsid w:val="00C72A51"/>
    <w:rsid w:val="00C72F09"/>
    <w:rsid w:val="00C72FF5"/>
    <w:rsid w:val="00C7319A"/>
    <w:rsid w:val="00C731AF"/>
    <w:rsid w:val="00C73442"/>
    <w:rsid w:val="00C73875"/>
    <w:rsid w:val="00C73B25"/>
    <w:rsid w:val="00C73E2C"/>
    <w:rsid w:val="00C7461A"/>
    <w:rsid w:val="00C74ADC"/>
    <w:rsid w:val="00C74C7C"/>
    <w:rsid w:val="00C74F74"/>
    <w:rsid w:val="00C7558D"/>
    <w:rsid w:val="00C7598C"/>
    <w:rsid w:val="00C75B39"/>
    <w:rsid w:val="00C75C50"/>
    <w:rsid w:val="00C762E0"/>
    <w:rsid w:val="00C76AAF"/>
    <w:rsid w:val="00C76D2F"/>
    <w:rsid w:val="00C77272"/>
    <w:rsid w:val="00C773EE"/>
    <w:rsid w:val="00C775CD"/>
    <w:rsid w:val="00C7783C"/>
    <w:rsid w:val="00C802CD"/>
    <w:rsid w:val="00C818A3"/>
    <w:rsid w:val="00C81AB7"/>
    <w:rsid w:val="00C81BC3"/>
    <w:rsid w:val="00C81BE1"/>
    <w:rsid w:val="00C81FB2"/>
    <w:rsid w:val="00C8216B"/>
    <w:rsid w:val="00C825E8"/>
    <w:rsid w:val="00C82990"/>
    <w:rsid w:val="00C829D4"/>
    <w:rsid w:val="00C82B2B"/>
    <w:rsid w:val="00C82EE1"/>
    <w:rsid w:val="00C82FB8"/>
    <w:rsid w:val="00C83166"/>
    <w:rsid w:val="00C832F9"/>
    <w:rsid w:val="00C83324"/>
    <w:rsid w:val="00C833A3"/>
    <w:rsid w:val="00C83893"/>
    <w:rsid w:val="00C83FD5"/>
    <w:rsid w:val="00C84208"/>
    <w:rsid w:val="00C8438F"/>
    <w:rsid w:val="00C84F17"/>
    <w:rsid w:val="00C854EC"/>
    <w:rsid w:val="00C85516"/>
    <w:rsid w:val="00C8553A"/>
    <w:rsid w:val="00C85901"/>
    <w:rsid w:val="00C85A13"/>
    <w:rsid w:val="00C85DA9"/>
    <w:rsid w:val="00C863AE"/>
    <w:rsid w:val="00C8683F"/>
    <w:rsid w:val="00C87412"/>
    <w:rsid w:val="00C87E57"/>
    <w:rsid w:val="00C87EDB"/>
    <w:rsid w:val="00C90067"/>
    <w:rsid w:val="00C90098"/>
    <w:rsid w:val="00C90AFD"/>
    <w:rsid w:val="00C90D9D"/>
    <w:rsid w:val="00C9121C"/>
    <w:rsid w:val="00C914F3"/>
    <w:rsid w:val="00C91747"/>
    <w:rsid w:val="00C9234C"/>
    <w:rsid w:val="00C924D1"/>
    <w:rsid w:val="00C92772"/>
    <w:rsid w:val="00C92916"/>
    <w:rsid w:val="00C929DA"/>
    <w:rsid w:val="00C92A6D"/>
    <w:rsid w:val="00C93152"/>
    <w:rsid w:val="00C932A5"/>
    <w:rsid w:val="00C93875"/>
    <w:rsid w:val="00C942F5"/>
    <w:rsid w:val="00C944F2"/>
    <w:rsid w:val="00C94549"/>
    <w:rsid w:val="00C9456B"/>
    <w:rsid w:val="00C94B65"/>
    <w:rsid w:val="00C94D0C"/>
    <w:rsid w:val="00C94E52"/>
    <w:rsid w:val="00C94F8C"/>
    <w:rsid w:val="00C95099"/>
    <w:rsid w:val="00C956F0"/>
    <w:rsid w:val="00C95DF2"/>
    <w:rsid w:val="00C95FEB"/>
    <w:rsid w:val="00C9660D"/>
    <w:rsid w:val="00C9662B"/>
    <w:rsid w:val="00C96A89"/>
    <w:rsid w:val="00C97173"/>
    <w:rsid w:val="00C97476"/>
    <w:rsid w:val="00C97587"/>
    <w:rsid w:val="00C975DF"/>
    <w:rsid w:val="00C97CD7"/>
    <w:rsid w:val="00C97E2B"/>
    <w:rsid w:val="00CA07CB"/>
    <w:rsid w:val="00CA0882"/>
    <w:rsid w:val="00CA0A4A"/>
    <w:rsid w:val="00CA102A"/>
    <w:rsid w:val="00CA1AFB"/>
    <w:rsid w:val="00CA1B9A"/>
    <w:rsid w:val="00CA1C86"/>
    <w:rsid w:val="00CA1DEF"/>
    <w:rsid w:val="00CA20F8"/>
    <w:rsid w:val="00CA26AE"/>
    <w:rsid w:val="00CA32ED"/>
    <w:rsid w:val="00CA362E"/>
    <w:rsid w:val="00CA3D4C"/>
    <w:rsid w:val="00CA3FFB"/>
    <w:rsid w:val="00CA40DE"/>
    <w:rsid w:val="00CA49B3"/>
    <w:rsid w:val="00CA51F1"/>
    <w:rsid w:val="00CA5E44"/>
    <w:rsid w:val="00CA6C6E"/>
    <w:rsid w:val="00CA6F78"/>
    <w:rsid w:val="00CB0B4E"/>
    <w:rsid w:val="00CB0E50"/>
    <w:rsid w:val="00CB1226"/>
    <w:rsid w:val="00CB1342"/>
    <w:rsid w:val="00CB17BD"/>
    <w:rsid w:val="00CB1DEC"/>
    <w:rsid w:val="00CB21F0"/>
    <w:rsid w:val="00CB24D2"/>
    <w:rsid w:val="00CB25C6"/>
    <w:rsid w:val="00CB37EC"/>
    <w:rsid w:val="00CB406A"/>
    <w:rsid w:val="00CB4458"/>
    <w:rsid w:val="00CB472A"/>
    <w:rsid w:val="00CB494F"/>
    <w:rsid w:val="00CB5085"/>
    <w:rsid w:val="00CB52EB"/>
    <w:rsid w:val="00CB5580"/>
    <w:rsid w:val="00CB58AE"/>
    <w:rsid w:val="00CB643E"/>
    <w:rsid w:val="00CB6508"/>
    <w:rsid w:val="00CB6848"/>
    <w:rsid w:val="00CB6ACA"/>
    <w:rsid w:val="00CB7257"/>
    <w:rsid w:val="00CB7355"/>
    <w:rsid w:val="00CB73D2"/>
    <w:rsid w:val="00CB7E05"/>
    <w:rsid w:val="00CC06EB"/>
    <w:rsid w:val="00CC091D"/>
    <w:rsid w:val="00CC09A3"/>
    <w:rsid w:val="00CC0A3A"/>
    <w:rsid w:val="00CC0D90"/>
    <w:rsid w:val="00CC1A63"/>
    <w:rsid w:val="00CC1A7F"/>
    <w:rsid w:val="00CC1ACA"/>
    <w:rsid w:val="00CC1BC7"/>
    <w:rsid w:val="00CC1F56"/>
    <w:rsid w:val="00CC218B"/>
    <w:rsid w:val="00CC2566"/>
    <w:rsid w:val="00CC2F2A"/>
    <w:rsid w:val="00CC321C"/>
    <w:rsid w:val="00CC3AAC"/>
    <w:rsid w:val="00CC405E"/>
    <w:rsid w:val="00CC42BD"/>
    <w:rsid w:val="00CC4864"/>
    <w:rsid w:val="00CC5000"/>
    <w:rsid w:val="00CC5466"/>
    <w:rsid w:val="00CC5609"/>
    <w:rsid w:val="00CC5632"/>
    <w:rsid w:val="00CC57E5"/>
    <w:rsid w:val="00CC60A6"/>
    <w:rsid w:val="00CC6114"/>
    <w:rsid w:val="00CC63D9"/>
    <w:rsid w:val="00CC6A18"/>
    <w:rsid w:val="00CC6B47"/>
    <w:rsid w:val="00CC7090"/>
    <w:rsid w:val="00CC726C"/>
    <w:rsid w:val="00CC72DA"/>
    <w:rsid w:val="00CC7BD0"/>
    <w:rsid w:val="00CD017D"/>
    <w:rsid w:val="00CD0282"/>
    <w:rsid w:val="00CD0969"/>
    <w:rsid w:val="00CD0ABB"/>
    <w:rsid w:val="00CD0B6A"/>
    <w:rsid w:val="00CD0C0D"/>
    <w:rsid w:val="00CD0DB9"/>
    <w:rsid w:val="00CD0DBA"/>
    <w:rsid w:val="00CD10BD"/>
    <w:rsid w:val="00CD1104"/>
    <w:rsid w:val="00CD18DB"/>
    <w:rsid w:val="00CD195A"/>
    <w:rsid w:val="00CD1F34"/>
    <w:rsid w:val="00CD2001"/>
    <w:rsid w:val="00CD2482"/>
    <w:rsid w:val="00CD24F8"/>
    <w:rsid w:val="00CD2C13"/>
    <w:rsid w:val="00CD3185"/>
    <w:rsid w:val="00CD32B1"/>
    <w:rsid w:val="00CD33E6"/>
    <w:rsid w:val="00CD3E5F"/>
    <w:rsid w:val="00CD3E89"/>
    <w:rsid w:val="00CD4195"/>
    <w:rsid w:val="00CD4576"/>
    <w:rsid w:val="00CD4594"/>
    <w:rsid w:val="00CD46E1"/>
    <w:rsid w:val="00CD4743"/>
    <w:rsid w:val="00CD4C2A"/>
    <w:rsid w:val="00CD4D6C"/>
    <w:rsid w:val="00CD5184"/>
    <w:rsid w:val="00CD52A0"/>
    <w:rsid w:val="00CD5A24"/>
    <w:rsid w:val="00CD5AC8"/>
    <w:rsid w:val="00CD6225"/>
    <w:rsid w:val="00CD6347"/>
    <w:rsid w:val="00CD6451"/>
    <w:rsid w:val="00CD6B4C"/>
    <w:rsid w:val="00CD6C8B"/>
    <w:rsid w:val="00CD6E86"/>
    <w:rsid w:val="00CD7654"/>
    <w:rsid w:val="00CD78A0"/>
    <w:rsid w:val="00CD7D1E"/>
    <w:rsid w:val="00CD7EF9"/>
    <w:rsid w:val="00CE0081"/>
    <w:rsid w:val="00CE0560"/>
    <w:rsid w:val="00CE08B4"/>
    <w:rsid w:val="00CE0A5E"/>
    <w:rsid w:val="00CE176A"/>
    <w:rsid w:val="00CE189B"/>
    <w:rsid w:val="00CE1B91"/>
    <w:rsid w:val="00CE1F11"/>
    <w:rsid w:val="00CE2202"/>
    <w:rsid w:val="00CE344B"/>
    <w:rsid w:val="00CE348C"/>
    <w:rsid w:val="00CE3EF9"/>
    <w:rsid w:val="00CE3FB1"/>
    <w:rsid w:val="00CE4380"/>
    <w:rsid w:val="00CE460A"/>
    <w:rsid w:val="00CE46F4"/>
    <w:rsid w:val="00CE49C1"/>
    <w:rsid w:val="00CE524A"/>
    <w:rsid w:val="00CE57A9"/>
    <w:rsid w:val="00CE5BDD"/>
    <w:rsid w:val="00CE607F"/>
    <w:rsid w:val="00CE6548"/>
    <w:rsid w:val="00CE668D"/>
    <w:rsid w:val="00CE677A"/>
    <w:rsid w:val="00CE6C40"/>
    <w:rsid w:val="00CE7264"/>
    <w:rsid w:val="00CE7774"/>
    <w:rsid w:val="00CE7BE3"/>
    <w:rsid w:val="00CE7E2E"/>
    <w:rsid w:val="00CE7ECF"/>
    <w:rsid w:val="00CF0252"/>
    <w:rsid w:val="00CF0F4D"/>
    <w:rsid w:val="00CF1D53"/>
    <w:rsid w:val="00CF23D8"/>
    <w:rsid w:val="00CF259D"/>
    <w:rsid w:val="00CF261B"/>
    <w:rsid w:val="00CF298D"/>
    <w:rsid w:val="00CF2C88"/>
    <w:rsid w:val="00CF3066"/>
    <w:rsid w:val="00CF309D"/>
    <w:rsid w:val="00CF32C0"/>
    <w:rsid w:val="00CF3A28"/>
    <w:rsid w:val="00CF3AFE"/>
    <w:rsid w:val="00CF46FF"/>
    <w:rsid w:val="00CF4843"/>
    <w:rsid w:val="00CF4F13"/>
    <w:rsid w:val="00CF4F4F"/>
    <w:rsid w:val="00CF59F5"/>
    <w:rsid w:val="00CF5FA1"/>
    <w:rsid w:val="00CF669F"/>
    <w:rsid w:val="00CF6A71"/>
    <w:rsid w:val="00CF761F"/>
    <w:rsid w:val="00CF7720"/>
    <w:rsid w:val="00CF7798"/>
    <w:rsid w:val="00CF78F5"/>
    <w:rsid w:val="00CF7E9C"/>
    <w:rsid w:val="00D00219"/>
    <w:rsid w:val="00D00887"/>
    <w:rsid w:val="00D009C8"/>
    <w:rsid w:val="00D00C70"/>
    <w:rsid w:val="00D01176"/>
    <w:rsid w:val="00D012A6"/>
    <w:rsid w:val="00D013F2"/>
    <w:rsid w:val="00D01596"/>
    <w:rsid w:val="00D01A19"/>
    <w:rsid w:val="00D01E12"/>
    <w:rsid w:val="00D02578"/>
    <w:rsid w:val="00D025CB"/>
    <w:rsid w:val="00D02D8D"/>
    <w:rsid w:val="00D03286"/>
    <w:rsid w:val="00D03862"/>
    <w:rsid w:val="00D03EAE"/>
    <w:rsid w:val="00D04162"/>
    <w:rsid w:val="00D042EA"/>
    <w:rsid w:val="00D04333"/>
    <w:rsid w:val="00D0488F"/>
    <w:rsid w:val="00D04AB2"/>
    <w:rsid w:val="00D04B0B"/>
    <w:rsid w:val="00D04C55"/>
    <w:rsid w:val="00D04CA4"/>
    <w:rsid w:val="00D05146"/>
    <w:rsid w:val="00D0584B"/>
    <w:rsid w:val="00D05A11"/>
    <w:rsid w:val="00D05BCA"/>
    <w:rsid w:val="00D05BDD"/>
    <w:rsid w:val="00D05E73"/>
    <w:rsid w:val="00D06942"/>
    <w:rsid w:val="00D06C4B"/>
    <w:rsid w:val="00D07048"/>
    <w:rsid w:val="00D070AA"/>
    <w:rsid w:val="00D07952"/>
    <w:rsid w:val="00D079F1"/>
    <w:rsid w:val="00D10022"/>
    <w:rsid w:val="00D10309"/>
    <w:rsid w:val="00D1038F"/>
    <w:rsid w:val="00D108FB"/>
    <w:rsid w:val="00D1091F"/>
    <w:rsid w:val="00D10DC1"/>
    <w:rsid w:val="00D10E66"/>
    <w:rsid w:val="00D114EA"/>
    <w:rsid w:val="00D1152A"/>
    <w:rsid w:val="00D11766"/>
    <w:rsid w:val="00D1186A"/>
    <w:rsid w:val="00D12575"/>
    <w:rsid w:val="00D126F2"/>
    <w:rsid w:val="00D12D45"/>
    <w:rsid w:val="00D12E49"/>
    <w:rsid w:val="00D13441"/>
    <w:rsid w:val="00D13546"/>
    <w:rsid w:val="00D13859"/>
    <w:rsid w:val="00D13A56"/>
    <w:rsid w:val="00D13F5F"/>
    <w:rsid w:val="00D14114"/>
    <w:rsid w:val="00D143D5"/>
    <w:rsid w:val="00D14945"/>
    <w:rsid w:val="00D1546E"/>
    <w:rsid w:val="00D1547F"/>
    <w:rsid w:val="00D15A99"/>
    <w:rsid w:val="00D15C48"/>
    <w:rsid w:val="00D16057"/>
    <w:rsid w:val="00D16214"/>
    <w:rsid w:val="00D16390"/>
    <w:rsid w:val="00D1666C"/>
    <w:rsid w:val="00D16698"/>
    <w:rsid w:val="00D16828"/>
    <w:rsid w:val="00D16B28"/>
    <w:rsid w:val="00D16B9D"/>
    <w:rsid w:val="00D16EB5"/>
    <w:rsid w:val="00D17045"/>
    <w:rsid w:val="00D177F8"/>
    <w:rsid w:val="00D17DC3"/>
    <w:rsid w:val="00D17F21"/>
    <w:rsid w:val="00D20AC3"/>
    <w:rsid w:val="00D215FA"/>
    <w:rsid w:val="00D21E1F"/>
    <w:rsid w:val="00D21E73"/>
    <w:rsid w:val="00D21E80"/>
    <w:rsid w:val="00D2248E"/>
    <w:rsid w:val="00D22C6E"/>
    <w:rsid w:val="00D22E91"/>
    <w:rsid w:val="00D23268"/>
    <w:rsid w:val="00D2335B"/>
    <w:rsid w:val="00D234B4"/>
    <w:rsid w:val="00D23516"/>
    <w:rsid w:val="00D2374F"/>
    <w:rsid w:val="00D23CA9"/>
    <w:rsid w:val="00D23DB7"/>
    <w:rsid w:val="00D244EB"/>
    <w:rsid w:val="00D2466A"/>
    <w:rsid w:val="00D24DD4"/>
    <w:rsid w:val="00D2558A"/>
    <w:rsid w:val="00D25856"/>
    <w:rsid w:val="00D25A93"/>
    <w:rsid w:val="00D25ACC"/>
    <w:rsid w:val="00D25DE8"/>
    <w:rsid w:val="00D25EA1"/>
    <w:rsid w:val="00D25FDB"/>
    <w:rsid w:val="00D260E4"/>
    <w:rsid w:val="00D2621E"/>
    <w:rsid w:val="00D264FB"/>
    <w:rsid w:val="00D268D3"/>
    <w:rsid w:val="00D26993"/>
    <w:rsid w:val="00D26E17"/>
    <w:rsid w:val="00D26E8B"/>
    <w:rsid w:val="00D26EA8"/>
    <w:rsid w:val="00D27699"/>
    <w:rsid w:val="00D277DC"/>
    <w:rsid w:val="00D30277"/>
    <w:rsid w:val="00D30365"/>
    <w:rsid w:val="00D304B2"/>
    <w:rsid w:val="00D30873"/>
    <w:rsid w:val="00D30A46"/>
    <w:rsid w:val="00D30D0D"/>
    <w:rsid w:val="00D310E2"/>
    <w:rsid w:val="00D31AC7"/>
    <w:rsid w:val="00D31BA5"/>
    <w:rsid w:val="00D31E2D"/>
    <w:rsid w:val="00D31EDF"/>
    <w:rsid w:val="00D31F06"/>
    <w:rsid w:val="00D323C3"/>
    <w:rsid w:val="00D326E4"/>
    <w:rsid w:val="00D327BC"/>
    <w:rsid w:val="00D32C48"/>
    <w:rsid w:val="00D32D94"/>
    <w:rsid w:val="00D32E97"/>
    <w:rsid w:val="00D32FA9"/>
    <w:rsid w:val="00D339B9"/>
    <w:rsid w:val="00D340B7"/>
    <w:rsid w:val="00D3425F"/>
    <w:rsid w:val="00D34817"/>
    <w:rsid w:val="00D34831"/>
    <w:rsid w:val="00D34D60"/>
    <w:rsid w:val="00D35104"/>
    <w:rsid w:val="00D35203"/>
    <w:rsid w:val="00D35251"/>
    <w:rsid w:val="00D354C2"/>
    <w:rsid w:val="00D356A9"/>
    <w:rsid w:val="00D363A2"/>
    <w:rsid w:val="00D3651A"/>
    <w:rsid w:val="00D36AB8"/>
    <w:rsid w:val="00D36B2D"/>
    <w:rsid w:val="00D4005A"/>
    <w:rsid w:val="00D40701"/>
    <w:rsid w:val="00D409EE"/>
    <w:rsid w:val="00D40DAC"/>
    <w:rsid w:val="00D40DBE"/>
    <w:rsid w:val="00D41913"/>
    <w:rsid w:val="00D41A78"/>
    <w:rsid w:val="00D41C0B"/>
    <w:rsid w:val="00D42520"/>
    <w:rsid w:val="00D425E8"/>
    <w:rsid w:val="00D426EB"/>
    <w:rsid w:val="00D427FA"/>
    <w:rsid w:val="00D42AA1"/>
    <w:rsid w:val="00D42D99"/>
    <w:rsid w:val="00D434F8"/>
    <w:rsid w:val="00D4365E"/>
    <w:rsid w:val="00D436D8"/>
    <w:rsid w:val="00D43DB0"/>
    <w:rsid w:val="00D4421D"/>
    <w:rsid w:val="00D44676"/>
    <w:rsid w:val="00D446AF"/>
    <w:rsid w:val="00D4517C"/>
    <w:rsid w:val="00D453F4"/>
    <w:rsid w:val="00D45860"/>
    <w:rsid w:val="00D4609B"/>
    <w:rsid w:val="00D4623F"/>
    <w:rsid w:val="00D464DD"/>
    <w:rsid w:val="00D46933"/>
    <w:rsid w:val="00D46FF2"/>
    <w:rsid w:val="00D47104"/>
    <w:rsid w:val="00D50A41"/>
    <w:rsid w:val="00D5185E"/>
    <w:rsid w:val="00D51A2B"/>
    <w:rsid w:val="00D5231A"/>
    <w:rsid w:val="00D530BD"/>
    <w:rsid w:val="00D53168"/>
    <w:rsid w:val="00D5339B"/>
    <w:rsid w:val="00D53A95"/>
    <w:rsid w:val="00D53AD0"/>
    <w:rsid w:val="00D54086"/>
    <w:rsid w:val="00D547B1"/>
    <w:rsid w:val="00D54ADB"/>
    <w:rsid w:val="00D54B44"/>
    <w:rsid w:val="00D54E86"/>
    <w:rsid w:val="00D55027"/>
    <w:rsid w:val="00D55342"/>
    <w:rsid w:val="00D5540B"/>
    <w:rsid w:val="00D55482"/>
    <w:rsid w:val="00D55AA6"/>
    <w:rsid w:val="00D55FBC"/>
    <w:rsid w:val="00D56282"/>
    <w:rsid w:val="00D56510"/>
    <w:rsid w:val="00D566D0"/>
    <w:rsid w:val="00D5681F"/>
    <w:rsid w:val="00D5682A"/>
    <w:rsid w:val="00D56A32"/>
    <w:rsid w:val="00D56C40"/>
    <w:rsid w:val="00D56FD7"/>
    <w:rsid w:val="00D57571"/>
    <w:rsid w:val="00D575F8"/>
    <w:rsid w:val="00D577BD"/>
    <w:rsid w:val="00D5783C"/>
    <w:rsid w:val="00D57A67"/>
    <w:rsid w:val="00D600F8"/>
    <w:rsid w:val="00D60975"/>
    <w:rsid w:val="00D60F79"/>
    <w:rsid w:val="00D614CE"/>
    <w:rsid w:val="00D6175F"/>
    <w:rsid w:val="00D625D0"/>
    <w:rsid w:val="00D62815"/>
    <w:rsid w:val="00D62F59"/>
    <w:rsid w:val="00D632FA"/>
    <w:rsid w:val="00D632FD"/>
    <w:rsid w:val="00D63573"/>
    <w:rsid w:val="00D63658"/>
    <w:rsid w:val="00D6386F"/>
    <w:rsid w:val="00D63AD7"/>
    <w:rsid w:val="00D63EA1"/>
    <w:rsid w:val="00D64036"/>
    <w:rsid w:val="00D6429B"/>
    <w:rsid w:val="00D64972"/>
    <w:rsid w:val="00D649CC"/>
    <w:rsid w:val="00D64BE4"/>
    <w:rsid w:val="00D64D9A"/>
    <w:rsid w:val="00D64E34"/>
    <w:rsid w:val="00D64F60"/>
    <w:rsid w:val="00D650DD"/>
    <w:rsid w:val="00D650EC"/>
    <w:rsid w:val="00D65554"/>
    <w:rsid w:val="00D65801"/>
    <w:rsid w:val="00D65FC0"/>
    <w:rsid w:val="00D66597"/>
    <w:rsid w:val="00D6664A"/>
    <w:rsid w:val="00D667FE"/>
    <w:rsid w:val="00D66B55"/>
    <w:rsid w:val="00D67441"/>
    <w:rsid w:val="00D67532"/>
    <w:rsid w:val="00D67A07"/>
    <w:rsid w:val="00D70010"/>
    <w:rsid w:val="00D700F6"/>
    <w:rsid w:val="00D70502"/>
    <w:rsid w:val="00D70509"/>
    <w:rsid w:val="00D70923"/>
    <w:rsid w:val="00D70A29"/>
    <w:rsid w:val="00D70F5E"/>
    <w:rsid w:val="00D71023"/>
    <w:rsid w:val="00D716E5"/>
    <w:rsid w:val="00D71B21"/>
    <w:rsid w:val="00D71C28"/>
    <w:rsid w:val="00D71FF3"/>
    <w:rsid w:val="00D72281"/>
    <w:rsid w:val="00D7288D"/>
    <w:rsid w:val="00D72C4F"/>
    <w:rsid w:val="00D7303E"/>
    <w:rsid w:val="00D734E6"/>
    <w:rsid w:val="00D7363B"/>
    <w:rsid w:val="00D73A8D"/>
    <w:rsid w:val="00D73C00"/>
    <w:rsid w:val="00D73C56"/>
    <w:rsid w:val="00D740EC"/>
    <w:rsid w:val="00D746E1"/>
    <w:rsid w:val="00D74AD6"/>
    <w:rsid w:val="00D74C32"/>
    <w:rsid w:val="00D74ED7"/>
    <w:rsid w:val="00D750B9"/>
    <w:rsid w:val="00D753FE"/>
    <w:rsid w:val="00D754BB"/>
    <w:rsid w:val="00D75539"/>
    <w:rsid w:val="00D7698C"/>
    <w:rsid w:val="00D76B94"/>
    <w:rsid w:val="00D76D7A"/>
    <w:rsid w:val="00D7761C"/>
    <w:rsid w:val="00D7794E"/>
    <w:rsid w:val="00D77C0F"/>
    <w:rsid w:val="00D77C35"/>
    <w:rsid w:val="00D8065C"/>
    <w:rsid w:val="00D80A34"/>
    <w:rsid w:val="00D80CE8"/>
    <w:rsid w:val="00D8122B"/>
    <w:rsid w:val="00D8154C"/>
    <w:rsid w:val="00D8177B"/>
    <w:rsid w:val="00D81B48"/>
    <w:rsid w:val="00D81EEB"/>
    <w:rsid w:val="00D8275D"/>
    <w:rsid w:val="00D82DF6"/>
    <w:rsid w:val="00D831C1"/>
    <w:rsid w:val="00D831D8"/>
    <w:rsid w:val="00D8382F"/>
    <w:rsid w:val="00D8385D"/>
    <w:rsid w:val="00D83B14"/>
    <w:rsid w:val="00D83E96"/>
    <w:rsid w:val="00D8405D"/>
    <w:rsid w:val="00D8430D"/>
    <w:rsid w:val="00D84429"/>
    <w:rsid w:val="00D8458E"/>
    <w:rsid w:val="00D84875"/>
    <w:rsid w:val="00D84A56"/>
    <w:rsid w:val="00D84DD3"/>
    <w:rsid w:val="00D84E53"/>
    <w:rsid w:val="00D84E5C"/>
    <w:rsid w:val="00D85149"/>
    <w:rsid w:val="00D852B2"/>
    <w:rsid w:val="00D853CF"/>
    <w:rsid w:val="00D85C28"/>
    <w:rsid w:val="00D85FAA"/>
    <w:rsid w:val="00D86431"/>
    <w:rsid w:val="00D86751"/>
    <w:rsid w:val="00D86BCA"/>
    <w:rsid w:val="00D8711D"/>
    <w:rsid w:val="00D8720F"/>
    <w:rsid w:val="00D87248"/>
    <w:rsid w:val="00D879BA"/>
    <w:rsid w:val="00D90032"/>
    <w:rsid w:val="00D900CE"/>
    <w:rsid w:val="00D9016C"/>
    <w:rsid w:val="00D90730"/>
    <w:rsid w:val="00D90874"/>
    <w:rsid w:val="00D90F26"/>
    <w:rsid w:val="00D91187"/>
    <w:rsid w:val="00D915AC"/>
    <w:rsid w:val="00D915BF"/>
    <w:rsid w:val="00D916F9"/>
    <w:rsid w:val="00D917BA"/>
    <w:rsid w:val="00D9255B"/>
    <w:rsid w:val="00D92907"/>
    <w:rsid w:val="00D92C18"/>
    <w:rsid w:val="00D933BD"/>
    <w:rsid w:val="00D93419"/>
    <w:rsid w:val="00D93469"/>
    <w:rsid w:val="00D937B1"/>
    <w:rsid w:val="00D93A9E"/>
    <w:rsid w:val="00D93C3A"/>
    <w:rsid w:val="00D948A1"/>
    <w:rsid w:val="00D94A0E"/>
    <w:rsid w:val="00D94DDB"/>
    <w:rsid w:val="00D9519A"/>
    <w:rsid w:val="00D9597A"/>
    <w:rsid w:val="00D95BA8"/>
    <w:rsid w:val="00D964CB"/>
    <w:rsid w:val="00D96672"/>
    <w:rsid w:val="00D96685"/>
    <w:rsid w:val="00D96B45"/>
    <w:rsid w:val="00D97164"/>
    <w:rsid w:val="00D9720E"/>
    <w:rsid w:val="00D97218"/>
    <w:rsid w:val="00D97E40"/>
    <w:rsid w:val="00D97E47"/>
    <w:rsid w:val="00D97F25"/>
    <w:rsid w:val="00DA07B3"/>
    <w:rsid w:val="00DA0B9C"/>
    <w:rsid w:val="00DA11C7"/>
    <w:rsid w:val="00DA14E5"/>
    <w:rsid w:val="00DA191D"/>
    <w:rsid w:val="00DA1CA4"/>
    <w:rsid w:val="00DA1EFE"/>
    <w:rsid w:val="00DA244F"/>
    <w:rsid w:val="00DA28AF"/>
    <w:rsid w:val="00DA344E"/>
    <w:rsid w:val="00DA36D8"/>
    <w:rsid w:val="00DA3C4B"/>
    <w:rsid w:val="00DA3CA4"/>
    <w:rsid w:val="00DA3ED1"/>
    <w:rsid w:val="00DA3F71"/>
    <w:rsid w:val="00DA3FE9"/>
    <w:rsid w:val="00DA3FED"/>
    <w:rsid w:val="00DA44B3"/>
    <w:rsid w:val="00DA4559"/>
    <w:rsid w:val="00DA45BB"/>
    <w:rsid w:val="00DA4AC3"/>
    <w:rsid w:val="00DA4ADE"/>
    <w:rsid w:val="00DA4F52"/>
    <w:rsid w:val="00DA50C0"/>
    <w:rsid w:val="00DA50F0"/>
    <w:rsid w:val="00DA5292"/>
    <w:rsid w:val="00DA5314"/>
    <w:rsid w:val="00DA631D"/>
    <w:rsid w:val="00DA6ED2"/>
    <w:rsid w:val="00DA71BC"/>
    <w:rsid w:val="00DA73C4"/>
    <w:rsid w:val="00DA75AD"/>
    <w:rsid w:val="00DA7889"/>
    <w:rsid w:val="00DA7B83"/>
    <w:rsid w:val="00DA7FDB"/>
    <w:rsid w:val="00DB05B9"/>
    <w:rsid w:val="00DB150E"/>
    <w:rsid w:val="00DB1F72"/>
    <w:rsid w:val="00DB24ED"/>
    <w:rsid w:val="00DB27CB"/>
    <w:rsid w:val="00DB286C"/>
    <w:rsid w:val="00DB2BA6"/>
    <w:rsid w:val="00DB2D35"/>
    <w:rsid w:val="00DB3991"/>
    <w:rsid w:val="00DB42EC"/>
    <w:rsid w:val="00DB4C96"/>
    <w:rsid w:val="00DB4EBE"/>
    <w:rsid w:val="00DB5A1E"/>
    <w:rsid w:val="00DB5C53"/>
    <w:rsid w:val="00DB5CD8"/>
    <w:rsid w:val="00DB5D3B"/>
    <w:rsid w:val="00DB5E2A"/>
    <w:rsid w:val="00DB5E2E"/>
    <w:rsid w:val="00DB5F66"/>
    <w:rsid w:val="00DB6A81"/>
    <w:rsid w:val="00DB760B"/>
    <w:rsid w:val="00DB779D"/>
    <w:rsid w:val="00DB7F57"/>
    <w:rsid w:val="00DC0629"/>
    <w:rsid w:val="00DC0D37"/>
    <w:rsid w:val="00DC0DA6"/>
    <w:rsid w:val="00DC148B"/>
    <w:rsid w:val="00DC15CB"/>
    <w:rsid w:val="00DC1843"/>
    <w:rsid w:val="00DC2256"/>
    <w:rsid w:val="00DC2B89"/>
    <w:rsid w:val="00DC2BE4"/>
    <w:rsid w:val="00DC2EAB"/>
    <w:rsid w:val="00DC38D0"/>
    <w:rsid w:val="00DC39C1"/>
    <w:rsid w:val="00DC40BC"/>
    <w:rsid w:val="00DC4778"/>
    <w:rsid w:val="00DC4A2D"/>
    <w:rsid w:val="00DC4B5F"/>
    <w:rsid w:val="00DC4BAA"/>
    <w:rsid w:val="00DC4CE6"/>
    <w:rsid w:val="00DC4D66"/>
    <w:rsid w:val="00DC5492"/>
    <w:rsid w:val="00DC5759"/>
    <w:rsid w:val="00DC58AF"/>
    <w:rsid w:val="00DC59B3"/>
    <w:rsid w:val="00DC68FE"/>
    <w:rsid w:val="00DC71C2"/>
    <w:rsid w:val="00DD012F"/>
    <w:rsid w:val="00DD0381"/>
    <w:rsid w:val="00DD03F7"/>
    <w:rsid w:val="00DD0B6F"/>
    <w:rsid w:val="00DD0CCF"/>
    <w:rsid w:val="00DD0EDD"/>
    <w:rsid w:val="00DD1181"/>
    <w:rsid w:val="00DD12BB"/>
    <w:rsid w:val="00DD14BB"/>
    <w:rsid w:val="00DD1D6F"/>
    <w:rsid w:val="00DD1D9A"/>
    <w:rsid w:val="00DD21A6"/>
    <w:rsid w:val="00DD223E"/>
    <w:rsid w:val="00DD225B"/>
    <w:rsid w:val="00DD2781"/>
    <w:rsid w:val="00DD2BBD"/>
    <w:rsid w:val="00DD3231"/>
    <w:rsid w:val="00DD333F"/>
    <w:rsid w:val="00DD3869"/>
    <w:rsid w:val="00DD3920"/>
    <w:rsid w:val="00DD3983"/>
    <w:rsid w:val="00DD3C95"/>
    <w:rsid w:val="00DD3DEE"/>
    <w:rsid w:val="00DD4216"/>
    <w:rsid w:val="00DD44E2"/>
    <w:rsid w:val="00DD4A13"/>
    <w:rsid w:val="00DD51A2"/>
    <w:rsid w:val="00DD51EC"/>
    <w:rsid w:val="00DD52CE"/>
    <w:rsid w:val="00DD5333"/>
    <w:rsid w:val="00DD5397"/>
    <w:rsid w:val="00DD56C8"/>
    <w:rsid w:val="00DD6956"/>
    <w:rsid w:val="00DD6BD3"/>
    <w:rsid w:val="00DD6D82"/>
    <w:rsid w:val="00DD724C"/>
    <w:rsid w:val="00DD7B44"/>
    <w:rsid w:val="00DD7C6B"/>
    <w:rsid w:val="00DD7D09"/>
    <w:rsid w:val="00DD7F43"/>
    <w:rsid w:val="00DE021F"/>
    <w:rsid w:val="00DE0449"/>
    <w:rsid w:val="00DE0657"/>
    <w:rsid w:val="00DE06F4"/>
    <w:rsid w:val="00DE0D79"/>
    <w:rsid w:val="00DE1736"/>
    <w:rsid w:val="00DE2055"/>
    <w:rsid w:val="00DE29D4"/>
    <w:rsid w:val="00DE3007"/>
    <w:rsid w:val="00DE33CC"/>
    <w:rsid w:val="00DE38FB"/>
    <w:rsid w:val="00DE3B70"/>
    <w:rsid w:val="00DE3E29"/>
    <w:rsid w:val="00DE497C"/>
    <w:rsid w:val="00DE5597"/>
    <w:rsid w:val="00DE5D60"/>
    <w:rsid w:val="00DE61F1"/>
    <w:rsid w:val="00DE627E"/>
    <w:rsid w:val="00DE663F"/>
    <w:rsid w:val="00DE6731"/>
    <w:rsid w:val="00DE6FBD"/>
    <w:rsid w:val="00DE734D"/>
    <w:rsid w:val="00DE7B32"/>
    <w:rsid w:val="00DE7C13"/>
    <w:rsid w:val="00DE7D58"/>
    <w:rsid w:val="00DE7E4C"/>
    <w:rsid w:val="00DF0219"/>
    <w:rsid w:val="00DF0221"/>
    <w:rsid w:val="00DF06EA"/>
    <w:rsid w:val="00DF0BF1"/>
    <w:rsid w:val="00DF0CD1"/>
    <w:rsid w:val="00DF103F"/>
    <w:rsid w:val="00DF13A2"/>
    <w:rsid w:val="00DF1509"/>
    <w:rsid w:val="00DF19BF"/>
    <w:rsid w:val="00DF19CF"/>
    <w:rsid w:val="00DF1A37"/>
    <w:rsid w:val="00DF1BC2"/>
    <w:rsid w:val="00DF20F4"/>
    <w:rsid w:val="00DF234F"/>
    <w:rsid w:val="00DF2B5B"/>
    <w:rsid w:val="00DF2D00"/>
    <w:rsid w:val="00DF2DA2"/>
    <w:rsid w:val="00DF2EB6"/>
    <w:rsid w:val="00DF333A"/>
    <w:rsid w:val="00DF3F54"/>
    <w:rsid w:val="00DF4144"/>
    <w:rsid w:val="00DF4861"/>
    <w:rsid w:val="00DF502F"/>
    <w:rsid w:val="00DF50CE"/>
    <w:rsid w:val="00DF56FB"/>
    <w:rsid w:val="00DF5A91"/>
    <w:rsid w:val="00DF5BB0"/>
    <w:rsid w:val="00DF6064"/>
    <w:rsid w:val="00DF60BC"/>
    <w:rsid w:val="00DF6E84"/>
    <w:rsid w:val="00DF7026"/>
    <w:rsid w:val="00DF7048"/>
    <w:rsid w:val="00DF766F"/>
    <w:rsid w:val="00DF7DF0"/>
    <w:rsid w:val="00E000E4"/>
    <w:rsid w:val="00E0085F"/>
    <w:rsid w:val="00E00D64"/>
    <w:rsid w:val="00E00F42"/>
    <w:rsid w:val="00E00F61"/>
    <w:rsid w:val="00E01351"/>
    <w:rsid w:val="00E01631"/>
    <w:rsid w:val="00E01781"/>
    <w:rsid w:val="00E019BE"/>
    <w:rsid w:val="00E01A7A"/>
    <w:rsid w:val="00E01CF6"/>
    <w:rsid w:val="00E0204A"/>
    <w:rsid w:val="00E022CE"/>
    <w:rsid w:val="00E023A9"/>
    <w:rsid w:val="00E0269C"/>
    <w:rsid w:val="00E02B8B"/>
    <w:rsid w:val="00E02E3E"/>
    <w:rsid w:val="00E03034"/>
    <w:rsid w:val="00E03552"/>
    <w:rsid w:val="00E03555"/>
    <w:rsid w:val="00E035D2"/>
    <w:rsid w:val="00E037B0"/>
    <w:rsid w:val="00E03ABF"/>
    <w:rsid w:val="00E03B18"/>
    <w:rsid w:val="00E049A0"/>
    <w:rsid w:val="00E04C54"/>
    <w:rsid w:val="00E04CA5"/>
    <w:rsid w:val="00E05649"/>
    <w:rsid w:val="00E05651"/>
    <w:rsid w:val="00E056F1"/>
    <w:rsid w:val="00E05BFC"/>
    <w:rsid w:val="00E06513"/>
    <w:rsid w:val="00E0674A"/>
    <w:rsid w:val="00E06AB2"/>
    <w:rsid w:val="00E07295"/>
    <w:rsid w:val="00E076A2"/>
    <w:rsid w:val="00E078AC"/>
    <w:rsid w:val="00E0794D"/>
    <w:rsid w:val="00E07B9A"/>
    <w:rsid w:val="00E102A4"/>
    <w:rsid w:val="00E10399"/>
    <w:rsid w:val="00E10725"/>
    <w:rsid w:val="00E110C3"/>
    <w:rsid w:val="00E11360"/>
    <w:rsid w:val="00E11446"/>
    <w:rsid w:val="00E11665"/>
    <w:rsid w:val="00E12417"/>
    <w:rsid w:val="00E12766"/>
    <w:rsid w:val="00E12AD2"/>
    <w:rsid w:val="00E12D42"/>
    <w:rsid w:val="00E13B7F"/>
    <w:rsid w:val="00E13CB2"/>
    <w:rsid w:val="00E13FA4"/>
    <w:rsid w:val="00E1433A"/>
    <w:rsid w:val="00E1475D"/>
    <w:rsid w:val="00E14A40"/>
    <w:rsid w:val="00E14A68"/>
    <w:rsid w:val="00E14D6B"/>
    <w:rsid w:val="00E154A5"/>
    <w:rsid w:val="00E1593E"/>
    <w:rsid w:val="00E15E09"/>
    <w:rsid w:val="00E15F07"/>
    <w:rsid w:val="00E1689E"/>
    <w:rsid w:val="00E1698F"/>
    <w:rsid w:val="00E16DDA"/>
    <w:rsid w:val="00E16E4A"/>
    <w:rsid w:val="00E1703F"/>
    <w:rsid w:val="00E17053"/>
    <w:rsid w:val="00E170C0"/>
    <w:rsid w:val="00E178C7"/>
    <w:rsid w:val="00E2007D"/>
    <w:rsid w:val="00E20202"/>
    <w:rsid w:val="00E2091F"/>
    <w:rsid w:val="00E20E9E"/>
    <w:rsid w:val="00E20F30"/>
    <w:rsid w:val="00E210A3"/>
    <w:rsid w:val="00E2111E"/>
    <w:rsid w:val="00E21429"/>
    <w:rsid w:val="00E21860"/>
    <w:rsid w:val="00E2190B"/>
    <w:rsid w:val="00E21B4F"/>
    <w:rsid w:val="00E21CE4"/>
    <w:rsid w:val="00E223F9"/>
    <w:rsid w:val="00E22ACA"/>
    <w:rsid w:val="00E22B16"/>
    <w:rsid w:val="00E23121"/>
    <w:rsid w:val="00E234AF"/>
    <w:rsid w:val="00E239A0"/>
    <w:rsid w:val="00E24293"/>
    <w:rsid w:val="00E2429D"/>
    <w:rsid w:val="00E242DE"/>
    <w:rsid w:val="00E244B0"/>
    <w:rsid w:val="00E25234"/>
    <w:rsid w:val="00E25968"/>
    <w:rsid w:val="00E25A44"/>
    <w:rsid w:val="00E2609B"/>
    <w:rsid w:val="00E266E7"/>
    <w:rsid w:val="00E26799"/>
    <w:rsid w:val="00E2679B"/>
    <w:rsid w:val="00E26B76"/>
    <w:rsid w:val="00E26C3E"/>
    <w:rsid w:val="00E2714E"/>
    <w:rsid w:val="00E278AB"/>
    <w:rsid w:val="00E27C67"/>
    <w:rsid w:val="00E27E89"/>
    <w:rsid w:val="00E304AA"/>
    <w:rsid w:val="00E30C62"/>
    <w:rsid w:val="00E3118B"/>
    <w:rsid w:val="00E3124B"/>
    <w:rsid w:val="00E31DA2"/>
    <w:rsid w:val="00E31DF0"/>
    <w:rsid w:val="00E31EDE"/>
    <w:rsid w:val="00E3273F"/>
    <w:rsid w:val="00E32D6D"/>
    <w:rsid w:val="00E331DF"/>
    <w:rsid w:val="00E333A2"/>
    <w:rsid w:val="00E334E2"/>
    <w:rsid w:val="00E33986"/>
    <w:rsid w:val="00E33B83"/>
    <w:rsid w:val="00E34F48"/>
    <w:rsid w:val="00E3551C"/>
    <w:rsid w:val="00E35623"/>
    <w:rsid w:val="00E356B9"/>
    <w:rsid w:val="00E35826"/>
    <w:rsid w:val="00E35B06"/>
    <w:rsid w:val="00E35F14"/>
    <w:rsid w:val="00E360F0"/>
    <w:rsid w:val="00E3641F"/>
    <w:rsid w:val="00E364B2"/>
    <w:rsid w:val="00E3674D"/>
    <w:rsid w:val="00E36C6E"/>
    <w:rsid w:val="00E36CA5"/>
    <w:rsid w:val="00E37241"/>
    <w:rsid w:val="00E37714"/>
    <w:rsid w:val="00E3778F"/>
    <w:rsid w:val="00E37794"/>
    <w:rsid w:val="00E37DB9"/>
    <w:rsid w:val="00E40007"/>
    <w:rsid w:val="00E40161"/>
    <w:rsid w:val="00E401C8"/>
    <w:rsid w:val="00E408C0"/>
    <w:rsid w:val="00E40C8D"/>
    <w:rsid w:val="00E4115A"/>
    <w:rsid w:val="00E41297"/>
    <w:rsid w:val="00E4154A"/>
    <w:rsid w:val="00E4182F"/>
    <w:rsid w:val="00E4207E"/>
    <w:rsid w:val="00E426C8"/>
    <w:rsid w:val="00E42728"/>
    <w:rsid w:val="00E429EA"/>
    <w:rsid w:val="00E42C02"/>
    <w:rsid w:val="00E4305A"/>
    <w:rsid w:val="00E432E3"/>
    <w:rsid w:val="00E4337E"/>
    <w:rsid w:val="00E43535"/>
    <w:rsid w:val="00E436C0"/>
    <w:rsid w:val="00E439F2"/>
    <w:rsid w:val="00E44174"/>
    <w:rsid w:val="00E4445D"/>
    <w:rsid w:val="00E44A73"/>
    <w:rsid w:val="00E44D38"/>
    <w:rsid w:val="00E44F3D"/>
    <w:rsid w:val="00E4524D"/>
    <w:rsid w:val="00E45512"/>
    <w:rsid w:val="00E455E0"/>
    <w:rsid w:val="00E457B0"/>
    <w:rsid w:val="00E45B22"/>
    <w:rsid w:val="00E45CF2"/>
    <w:rsid w:val="00E45D7D"/>
    <w:rsid w:val="00E46139"/>
    <w:rsid w:val="00E4669F"/>
    <w:rsid w:val="00E46792"/>
    <w:rsid w:val="00E46D63"/>
    <w:rsid w:val="00E47D7A"/>
    <w:rsid w:val="00E47FE3"/>
    <w:rsid w:val="00E50038"/>
    <w:rsid w:val="00E5062E"/>
    <w:rsid w:val="00E50A07"/>
    <w:rsid w:val="00E50D2F"/>
    <w:rsid w:val="00E50DCD"/>
    <w:rsid w:val="00E50E42"/>
    <w:rsid w:val="00E5119B"/>
    <w:rsid w:val="00E5129A"/>
    <w:rsid w:val="00E51694"/>
    <w:rsid w:val="00E51A72"/>
    <w:rsid w:val="00E51B6F"/>
    <w:rsid w:val="00E51CD9"/>
    <w:rsid w:val="00E523C3"/>
    <w:rsid w:val="00E52890"/>
    <w:rsid w:val="00E532D8"/>
    <w:rsid w:val="00E53300"/>
    <w:rsid w:val="00E53358"/>
    <w:rsid w:val="00E53467"/>
    <w:rsid w:val="00E5346E"/>
    <w:rsid w:val="00E53803"/>
    <w:rsid w:val="00E53B25"/>
    <w:rsid w:val="00E540D1"/>
    <w:rsid w:val="00E548B4"/>
    <w:rsid w:val="00E549EE"/>
    <w:rsid w:val="00E54EBE"/>
    <w:rsid w:val="00E54F21"/>
    <w:rsid w:val="00E5572A"/>
    <w:rsid w:val="00E55B2F"/>
    <w:rsid w:val="00E55D32"/>
    <w:rsid w:val="00E577E2"/>
    <w:rsid w:val="00E578C8"/>
    <w:rsid w:val="00E57994"/>
    <w:rsid w:val="00E57F20"/>
    <w:rsid w:val="00E60136"/>
    <w:rsid w:val="00E60BCE"/>
    <w:rsid w:val="00E60DE6"/>
    <w:rsid w:val="00E60EBC"/>
    <w:rsid w:val="00E60EDE"/>
    <w:rsid w:val="00E612C5"/>
    <w:rsid w:val="00E61730"/>
    <w:rsid w:val="00E618CF"/>
    <w:rsid w:val="00E624A7"/>
    <w:rsid w:val="00E626D8"/>
    <w:rsid w:val="00E63633"/>
    <w:rsid w:val="00E63853"/>
    <w:rsid w:val="00E63A13"/>
    <w:rsid w:val="00E63C3F"/>
    <w:rsid w:val="00E63EBB"/>
    <w:rsid w:val="00E644DC"/>
    <w:rsid w:val="00E647E2"/>
    <w:rsid w:val="00E64AD6"/>
    <w:rsid w:val="00E64EF1"/>
    <w:rsid w:val="00E65464"/>
    <w:rsid w:val="00E65EF6"/>
    <w:rsid w:val="00E66146"/>
    <w:rsid w:val="00E66424"/>
    <w:rsid w:val="00E66574"/>
    <w:rsid w:val="00E665E3"/>
    <w:rsid w:val="00E6692D"/>
    <w:rsid w:val="00E66E95"/>
    <w:rsid w:val="00E67729"/>
    <w:rsid w:val="00E6791B"/>
    <w:rsid w:val="00E67EBD"/>
    <w:rsid w:val="00E700C9"/>
    <w:rsid w:val="00E70256"/>
    <w:rsid w:val="00E70415"/>
    <w:rsid w:val="00E70641"/>
    <w:rsid w:val="00E70860"/>
    <w:rsid w:val="00E70B4D"/>
    <w:rsid w:val="00E71179"/>
    <w:rsid w:val="00E7172C"/>
    <w:rsid w:val="00E717F5"/>
    <w:rsid w:val="00E71928"/>
    <w:rsid w:val="00E71FA3"/>
    <w:rsid w:val="00E7291D"/>
    <w:rsid w:val="00E73275"/>
    <w:rsid w:val="00E7332C"/>
    <w:rsid w:val="00E733CD"/>
    <w:rsid w:val="00E736C4"/>
    <w:rsid w:val="00E739E0"/>
    <w:rsid w:val="00E73C95"/>
    <w:rsid w:val="00E74136"/>
    <w:rsid w:val="00E74593"/>
    <w:rsid w:val="00E748B8"/>
    <w:rsid w:val="00E751BE"/>
    <w:rsid w:val="00E75C3B"/>
    <w:rsid w:val="00E76316"/>
    <w:rsid w:val="00E764C8"/>
    <w:rsid w:val="00E76B47"/>
    <w:rsid w:val="00E76E9D"/>
    <w:rsid w:val="00E76EC8"/>
    <w:rsid w:val="00E770E4"/>
    <w:rsid w:val="00E7739E"/>
    <w:rsid w:val="00E77565"/>
    <w:rsid w:val="00E77B59"/>
    <w:rsid w:val="00E8005E"/>
    <w:rsid w:val="00E80560"/>
    <w:rsid w:val="00E8071A"/>
    <w:rsid w:val="00E810A2"/>
    <w:rsid w:val="00E81AF9"/>
    <w:rsid w:val="00E81D8E"/>
    <w:rsid w:val="00E824CC"/>
    <w:rsid w:val="00E82548"/>
    <w:rsid w:val="00E827C1"/>
    <w:rsid w:val="00E827FB"/>
    <w:rsid w:val="00E8283A"/>
    <w:rsid w:val="00E82A76"/>
    <w:rsid w:val="00E82FB3"/>
    <w:rsid w:val="00E830A3"/>
    <w:rsid w:val="00E833A5"/>
    <w:rsid w:val="00E83646"/>
    <w:rsid w:val="00E83911"/>
    <w:rsid w:val="00E83EE4"/>
    <w:rsid w:val="00E842D8"/>
    <w:rsid w:val="00E84ECC"/>
    <w:rsid w:val="00E85310"/>
    <w:rsid w:val="00E85E3C"/>
    <w:rsid w:val="00E85EC2"/>
    <w:rsid w:val="00E8668A"/>
    <w:rsid w:val="00E86998"/>
    <w:rsid w:val="00E869AA"/>
    <w:rsid w:val="00E871DE"/>
    <w:rsid w:val="00E8761B"/>
    <w:rsid w:val="00E878D0"/>
    <w:rsid w:val="00E87A0E"/>
    <w:rsid w:val="00E900EF"/>
    <w:rsid w:val="00E9092D"/>
    <w:rsid w:val="00E90D0D"/>
    <w:rsid w:val="00E90F4C"/>
    <w:rsid w:val="00E90FE6"/>
    <w:rsid w:val="00E9129B"/>
    <w:rsid w:val="00E915DF"/>
    <w:rsid w:val="00E91B7D"/>
    <w:rsid w:val="00E91C5D"/>
    <w:rsid w:val="00E92D23"/>
    <w:rsid w:val="00E92D3E"/>
    <w:rsid w:val="00E93807"/>
    <w:rsid w:val="00E93830"/>
    <w:rsid w:val="00E93AB8"/>
    <w:rsid w:val="00E93D38"/>
    <w:rsid w:val="00E94051"/>
    <w:rsid w:val="00E948B7"/>
    <w:rsid w:val="00E94903"/>
    <w:rsid w:val="00E95154"/>
    <w:rsid w:val="00E95644"/>
    <w:rsid w:val="00E956EC"/>
    <w:rsid w:val="00E95DB8"/>
    <w:rsid w:val="00E95ED0"/>
    <w:rsid w:val="00E95FAA"/>
    <w:rsid w:val="00E963E6"/>
    <w:rsid w:val="00E964E3"/>
    <w:rsid w:val="00E96C6A"/>
    <w:rsid w:val="00E96E91"/>
    <w:rsid w:val="00E96FD3"/>
    <w:rsid w:val="00E970B6"/>
    <w:rsid w:val="00E97479"/>
    <w:rsid w:val="00E97988"/>
    <w:rsid w:val="00E97A3F"/>
    <w:rsid w:val="00E97B63"/>
    <w:rsid w:val="00E97DB8"/>
    <w:rsid w:val="00EA02DE"/>
    <w:rsid w:val="00EA0E75"/>
    <w:rsid w:val="00EA1115"/>
    <w:rsid w:val="00EA177A"/>
    <w:rsid w:val="00EA185C"/>
    <w:rsid w:val="00EA1A8A"/>
    <w:rsid w:val="00EA1B8E"/>
    <w:rsid w:val="00EA1EBA"/>
    <w:rsid w:val="00EA2210"/>
    <w:rsid w:val="00EA2AB5"/>
    <w:rsid w:val="00EA2B70"/>
    <w:rsid w:val="00EA2F87"/>
    <w:rsid w:val="00EA3062"/>
    <w:rsid w:val="00EA33E5"/>
    <w:rsid w:val="00EA3BB7"/>
    <w:rsid w:val="00EA3BC4"/>
    <w:rsid w:val="00EA3D58"/>
    <w:rsid w:val="00EA3EB8"/>
    <w:rsid w:val="00EA477A"/>
    <w:rsid w:val="00EA4D6F"/>
    <w:rsid w:val="00EA4DAD"/>
    <w:rsid w:val="00EA550A"/>
    <w:rsid w:val="00EA5CF7"/>
    <w:rsid w:val="00EA686B"/>
    <w:rsid w:val="00EA6C90"/>
    <w:rsid w:val="00EA7021"/>
    <w:rsid w:val="00EA72F2"/>
    <w:rsid w:val="00EA7369"/>
    <w:rsid w:val="00EA7613"/>
    <w:rsid w:val="00EA7A74"/>
    <w:rsid w:val="00EB0072"/>
    <w:rsid w:val="00EB052B"/>
    <w:rsid w:val="00EB06B2"/>
    <w:rsid w:val="00EB133A"/>
    <w:rsid w:val="00EB1469"/>
    <w:rsid w:val="00EB18A3"/>
    <w:rsid w:val="00EB193A"/>
    <w:rsid w:val="00EB1F24"/>
    <w:rsid w:val="00EB208B"/>
    <w:rsid w:val="00EB23CA"/>
    <w:rsid w:val="00EB247F"/>
    <w:rsid w:val="00EB2595"/>
    <w:rsid w:val="00EB29F5"/>
    <w:rsid w:val="00EB2AC1"/>
    <w:rsid w:val="00EB2DDB"/>
    <w:rsid w:val="00EB3143"/>
    <w:rsid w:val="00EB31DC"/>
    <w:rsid w:val="00EB33DA"/>
    <w:rsid w:val="00EB4555"/>
    <w:rsid w:val="00EB4A27"/>
    <w:rsid w:val="00EB4FB9"/>
    <w:rsid w:val="00EB52B3"/>
    <w:rsid w:val="00EB589C"/>
    <w:rsid w:val="00EB7AA7"/>
    <w:rsid w:val="00EB7DB1"/>
    <w:rsid w:val="00EB7F0C"/>
    <w:rsid w:val="00EC02B1"/>
    <w:rsid w:val="00EC073A"/>
    <w:rsid w:val="00EC0E1C"/>
    <w:rsid w:val="00EC0F35"/>
    <w:rsid w:val="00EC0F93"/>
    <w:rsid w:val="00EC1074"/>
    <w:rsid w:val="00EC146F"/>
    <w:rsid w:val="00EC14AC"/>
    <w:rsid w:val="00EC218A"/>
    <w:rsid w:val="00EC2704"/>
    <w:rsid w:val="00EC2A19"/>
    <w:rsid w:val="00EC3164"/>
    <w:rsid w:val="00EC3577"/>
    <w:rsid w:val="00EC35A2"/>
    <w:rsid w:val="00EC36F6"/>
    <w:rsid w:val="00EC3AB1"/>
    <w:rsid w:val="00EC3B76"/>
    <w:rsid w:val="00EC3D1F"/>
    <w:rsid w:val="00EC42B4"/>
    <w:rsid w:val="00EC475D"/>
    <w:rsid w:val="00EC48F4"/>
    <w:rsid w:val="00EC4CDC"/>
    <w:rsid w:val="00EC4DC9"/>
    <w:rsid w:val="00EC4E89"/>
    <w:rsid w:val="00EC5165"/>
    <w:rsid w:val="00EC55E6"/>
    <w:rsid w:val="00EC56B9"/>
    <w:rsid w:val="00EC580B"/>
    <w:rsid w:val="00EC5E27"/>
    <w:rsid w:val="00EC6666"/>
    <w:rsid w:val="00EC721C"/>
    <w:rsid w:val="00EC785A"/>
    <w:rsid w:val="00EC7A88"/>
    <w:rsid w:val="00EC7BF4"/>
    <w:rsid w:val="00EC7FF3"/>
    <w:rsid w:val="00ED0060"/>
    <w:rsid w:val="00ED0800"/>
    <w:rsid w:val="00ED13C2"/>
    <w:rsid w:val="00ED141E"/>
    <w:rsid w:val="00ED15BF"/>
    <w:rsid w:val="00ED1990"/>
    <w:rsid w:val="00ED19CE"/>
    <w:rsid w:val="00ED2E85"/>
    <w:rsid w:val="00ED3BE7"/>
    <w:rsid w:val="00ED3C5F"/>
    <w:rsid w:val="00ED3D66"/>
    <w:rsid w:val="00ED4049"/>
    <w:rsid w:val="00ED45DC"/>
    <w:rsid w:val="00ED4B75"/>
    <w:rsid w:val="00ED4BCB"/>
    <w:rsid w:val="00ED56C3"/>
    <w:rsid w:val="00ED5CD3"/>
    <w:rsid w:val="00ED60EB"/>
    <w:rsid w:val="00ED615D"/>
    <w:rsid w:val="00ED61BA"/>
    <w:rsid w:val="00ED6E9C"/>
    <w:rsid w:val="00ED7468"/>
    <w:rsid w:val="00ED7ECA"/>
    <w:rsid w:val="00EE0209"/>
    <w:rsid w:val="00EE0732"/>
    <w:rsid w:val="00EE089E"/>
    <w:rsid w:val="00EE0D26"/>
    <w:rsid w:val="00EE0F6C"/>
    <w:rsid w:val="00EE1433"/>
    <w:rsid w:val="00EE1607"/>
    <w:rsid w:val="00EE1A66"/>
    <w:rsid w:val="00EE1C53"/>
    <w:rsid w:val="00EE2262"/>
    <w:rsid w:val="00EE25DC"/>
    <w:rsid w:val="00EE287A"/>
    <w:rsid w:val="00EE2ACC"/>
    <w:rsid w:val="00EE2B40"/>
    <w:rsid w:val="00EE3D08"/>
    <w:rsid w:val="00EE3E2A"/>
    <w:rsid w:val="00EE3E83"/>
    <w:rsid w:val="00EE3EF1"/>
    <w:rsid w:val="00EE3F28"/>
    <w:rsid w:val="00EE419F"/>
    <w:rsid w:val="00EE429C"/>
    <w:rsid w:val="00EE4379"/>
    <w:rsid w:val="00EE43EA"/>
    <w:rsid w:val="00EE458C"/>
    <w:rsid w:val="00EE4BCE"/>
    <w:rsid w:val="00EE4D8B"/>
    <w:rsid w:val="00EE4D99"/>
    <w:rsid w:val="00EE5156"/>
    <w:rsid w:val="00EE55C1"/>
    <w:rsid w:val="00EE5860"/>
    <w:rsid w:val="00EE593D"/>
    <w:rsid w:val="00EE5A73"/>
    <w:rsid w:val="00EE5F69"/>
    <w:rsid w:val="00EE6673"/>
    <w:rsid w:val="00EE68EC"/>
    <w:rsid w:val="00EE6963"/>
    <w:rsid w:val="00EE7244"/>
    <w:rsid w:val="00EE75ED"/>
    <w:rsid w:val="00EE786B"/>
    <w:rsid w:val="00EE7BF9"/>
    <w:rsid w:val="00EF03B6"/>
    <w:rsid w:val="00EF0641"/>
    <w:rsid w:val="00EF12C0"/>
    <w:rsid w:val="00EF16AD"/>
    <w:rsid w:val="00EF17A4"/>
    <w:rsid w:val="00EF21DE"/>
    <w:rsid w:val="00EF2412"/>
    <w:rsid w:val="00EF24B3"/>
    <w:rsid w:val="00EF30DD"/>
    <w:rsid w:val="00EF3430"/>
    <w:rsid w:val="00EF38C3"/>
    <w:rsid w:val="00EF3F4E"/>
    <w:rsid w:val="00EF44A2"/>
    <w:rsid w:val="00EF452B"/>
    <w:rsid w:val="00EF47D4"/>
    <w:rsid w:val="00EF4A9C"/>
    <w:rsid w:val="00EF514A"/>
    <w:rsid w:val="00EF5160"/>
    <w:rsid w:val="00EF5378"/>
    <w:rsid w:val="00EF576D"/>
    <w:rsid w:val="00EF5ACE"/>
    <w:rsid w:val="00EF5C47"/>
    <w:rsid w:val="00EF5D66"/>
    <w:rsid w:val="00EF5DB0"/>
    <w:rsid w:val="00EF5F10"/>
    <w:rsid w:val="00EF6171"/>
    <w:rsid w:val="00EF62F3"/>
    <w:rsid w:val="00EF68DD"/>
    <w:rsid w:val="00EF6A4E"/>
    <w:rsid w:val="00EF6DC3"/>
    <w:rsid w:val="00EF6EBD"/>
    <w:rsid w:val="00EF726E"/>
    <w:rsid w:val="00EF7543"/>
    <w:rsid w:val="00EF7747"/>
    <w:rsid w:val="00EF77F6"/>
    <w:rsid w:val="00EF7AE6"/>
    <w:rsid w:val="00EF7B71"/>
    <w:rsid w:val="00EF7C5A"/>
    <w:rsid w:val="00F0009E"/>
    <w:rsid w:val="00F00357"/>
    <w:rsid w:val="00F00381"/>
    <w:rsid w:val="00F00EEF"/>
    <w:rsid w:val="00F01209"/>
    <w:rsid w:val="00F01445"/>
    <w:rsid w:val="00F01705"/>
    <w:rsid w:val="00F01978"/>
    <w:rsid w:val="00F02329"/>
    <w:rsid w:val="00F0371B"/>
    <w:rsid w:val="00F03908"/>
    <w:rsid w:val="00F03EDC"/>
    <w:rsid w:val="00F03FF3"/>
    <w:rsid w:val="00F048B9"/>
    <w:rsid w:val="00F04B48"/>
    <w:rsid w:val="00F04E0E"/>
    <w:rsid w:val="00F05302"/>
    <w:rsid w:val="00F057DD"/>
    <w:rsid w:val="00F05FB6"/>
    <w:rsid w:val="00F068A5"/>
    <w:rsid w:val="00F06BAC"/>
    <w:rsid w:val="00F06E68"/>
    <w:rsid w:val="00F06FE5"/>
    <w:rsid w:val="00F074C7"/>
    <w:rsid w:val="00F07C51"/>
    <w:rsid w:val="00F102D2"/>
    <w:rsid w:val="00F105EB"/>
    <w:rsid w:val="00F10985"/>
    <w:rsid w:val="00F10ACC"/>
    <w:rsid w:val="00F10EB7"/>
    <w:rsid w:val="00F11676"/>
    <w:rsid w:val="00F116CF"/>
    <w:rsid w:val="00F11AA5"/>
    <w:rsid w:val="00F11B40"/>
    <w:rsid w:val="00F120DB"/>
    <w:rsid w:val="00F12856"/>
    <w:rsid w:val="00F12985"/>
    <w:rsid w:val="00F12A58"/>
    <w:rsid w:val="00F1319B"/>
    <w:rsid w:val="00F13369"/>
    <w:rsid w:val="00F1360D"/>
    <w:rsid w:val="00F137B0"/>
    <w:rsid w:val="00F14260"/>
    <w:rsid w:val="00F14DA1"/>
    <w:rsid w:val="00F14FA6"/>
    <w:rsid w:val="00F14FB8"/>
    <w:rsid w:val="00F14FBF"/>
    <w:rsid w:val="00F15699"/>
    <w:rsid w:val="00F15EA0"/>
    <w:rsid w:val="00F15F0F"/>
    <w:rsid w:val="00F16442"/>
    <w:rsid w:val="00F1716E"/>
    <w:rsid w:val="00F1725C"/>
    <w:rsid w:val="00F17659"/>
    <w:rsid w:val="00F1770A"/>
    <w:rsid w:val="00F17A9F"/>
    <w:rsid w:val="00F17C52"/>
    <w:rsid w:val="00F200B5"/>
    <w:rsid w:val="00F20483"/>
    <w:rsid w:val="00F205D9"/>
    <w:rsid w:val="00F20627"/>
    <w:rsid w:val="00F20B9C"/>
    <w:rsid w:val="00F212E4"/>
    <w:rsid w:val="00F2177D"/>
    <w:rsid w:val="00F21870"/>
    <w:rsid w:val="00F21C78"/>
    <w:rsid w:val="00F22141"/>
    <w:rsid w:val="00F222AD"/>
    <w:rsid w:val="00F22392"/>
    <w:rsid w:val="00F227EE"/>
    <w:rsid w:val="00F22C47"/>
    <w:rsid w:val="00F23465"/>
    <w:rsid w:val="00F240CC"/>
    <w:rsid w:val="00F2463D"/>
    <w:rsid w:val="00F25017"/>
    <w:rsid w:val="00F25645"/>
    <w:rsid w:val="00F257A5"/>
    <w:rsid w:val="00F258DF"/>
    <w:rsid w:val="00F25CF0"/>
    <w:rsid w:val="00F25F25"/>
    <w:rsid w:val="00F25F4F"/>
    <w:rsid w:val="00F2652B"/>
    <w:rsid w:val="00F266DA"/>
    <w:rsid w:val="00F26B47"/>
    <w:rsid w:val="00F2778D"/>
    <w:rsid w:val="00F27837"/>
    <w:rsid w:val="00F2791C"/>
    <w:rsid w:val="00F27D9A"/>
    <w:rsid w:val="00F27E0E"/>
    <w:rsid w:val="00F3067C"/>
    <w:rsid w:val="00F30847"/>
    <w:rsid w:val="00F313A9"/>
    <w:rsid w:val="00F31679"/>
    <w:rsid w:val="00F31873"/>
    <w:rsid w:val="00F31930"/>
    <w:rsid w:val="00F31F40"/>
    <w:rsid w:val="00F32081"/>
    <w:rsid w:val="00F32433"/>
    <w:rsid w:val="00F32679"/>
    <w:rsid w:val="00F329E0"/>
    <w:rsid w:val="00F32AE3"/>
    <w:rsid w:val="00F32D37"/>
    <w:rsid w:val="00F33D66"/>
    <w:rsid w:val="00F33E12"/>
    <w:rsid w:val="00F3438E"/>
    <w:rsid w:val="00F34890"/>
    <w:rsid w:val="00F34E24"/>
    <w:rsid w:val="00F353F0"/>
    <w:rsid w:val="00F35659"/>
    <w:rsid w:val="00F362D3"/>
    <w:rsid w:val="00F3653B"/>
    <w:rsid w:val="00F37066"/>
    <w:rsid w:val="00F3711E"/>
    <w:rsid w:val="00F372C2"/>
    <w:rsid w:val="00F3770C"/>
    <w:rsid w:val="00F40087"/>
    <w:rsid w:val="00F400C0"/>
    <w:rsid w:val="00F406C0"/>
    <w:rsid w:val="00F4092A"/>
    <w:rsid w:val="00F409DC"/>
    <w:rsid w:val="00F40B23"/>
    <w:rsid w:val="00F4117F"/>
    <w:rsid w:val="00F4131E"/>
    <w:rsid w:val="00F4156E"/>
    <w:rsid w:val="00F41646"/>
    <w:rsid w:val="00F4185A"/>
    <w:rsid w:val="00F419A8"/>
    <w:rsid w:val="00F41B85"/>
    <w:rsid w:val="00F41C16"/>
    <w:rsid w:val="00F41DD2"/>
    <w:rsid w:val="00F42339"/>
    <w:rsid w:val="00F4234B"/>
    <w:rsid w:val="00F42482"/>
    <w:rsid w:val="00F425F9"/>
    <w:rsid w:val="00F425FA"/>
    <w:rsid w:val="00F428C0"/>
    <w:rsid w:val="00F42B61"/>
    <w:rsid w:val="00F42BB9"/>
    <w:rsid w:val="00F42CCD"/>
    <w:rsid w:val="00F42D70"/>
    <w:rsid w:val="00F42D87"/>
    <w:rsid w:val="00F43359"/>
    <w:rsid w:val="00F433A0"/>
    <w:rsid w:val="00F4383C"/>
    <w:rsid w:val="00F43913"/>
    <w:rsid w:val="00F43B05"/>
    <w:rsid w:val="00F43BB9"/>
    <w:rsid w:val="00F43C1B"/>
    <w:rsid w:val="00F43CC6"/>
    <w:rsid w:val="00F44057"/>
    <w:rsid w:val="00F44093"/>
    <w:rsid w:val="00F44478"/>
    <w:rsid w:val="00F445DF"/>
    <w:rsid w:val="00F447C3"/>
    <w:rsid w:val="00F448AC"/>
    <w:rsid w:val="00F44B49"/>
    <w:rsid w:val="00F451CD"/>
    <w:rsid w:val="00F4561B"/>
    <w:rsid w:val="00F45AE1"/>
    <w:rsid w:val="00F46022"/>
    <w:rsid w:val="00F46060"/>
    <w:rsid w:val="00F46123"/>
    <w:rsid w:val="00F4614C"/>
    <w:rsid w:val="00F4659E"/>
    <w:rsid w:val="00F46AA5"/>
    <w:rsid w:val="00F46ADF"/>
    <w:rsid w:val="00F46ECB"/>
    <w:rsid w:val="00F472A0"/>
    <w:rsid w:val="00F478F4"/>
    <w:rsid w:val="00F50104"/>
    <w:rsid w:val="00F50531"/>
    <w:rsid w:val="00F507D8"/>
    <w:rsid w:val="00F507FA"/>
    <w:rsid w:val="00F50CC9"/>
    <w:rsid w:val="00F50D8D"/>
    <w:rsid w:val="00F50DEA"/>
    <w:rsid w:val="00F512FC"/>
    <w:rsid w:val="00F517B0"/>
    <w:rsid w:val="00F52733"/>
    <w:rsid w:val="00F5289B"/>
    <w:rsid w:val="00F52930"/>
    <w:rsid w:val="00F52AAE"/>
    <w:rsid w:val="00F52D24"/>
    <w:rsid w:val="00F52EE2"/>
    <w:rsid w:val="00F52FA2"/>
    <w:rsid w:val="00F52FBC"/>
    <w:rsid w:val="00F531E1"/>
    <w:rsid w:val="00F53364"/>
    <w:rsid w:val="00F5399C"/>
    <w:rsid w:val="00F53CA1"/>
    <w:rsid w:val="00F54C2E"/>
    <w:rsid w:val="00F54F98"/>
    <w:rsid w:val="00F556AE"/>
    <w:rsid w:val="00F55705"/>
    <w:rsid w:val="00F55B69"/>
    <w:rsid w:val="00F5600A"/>
    <w:rsid w:val="00F562CB"/>
    <w:rsid w:val="00F563A4"/>
    <w:rsid w:val="00F5664B"/>
    <w:rsid w:val="00F56828"/>
    <w:rsid w:val="00F568A3"/>
    <w:rsid w:val="00F568BD"/>
    <w:rsid w:val="00F56992"/>
    <w:rsid w:val="00F56B17"/>
    <w:rsid w:val="00F57084"/>
    <w:rsid w:val="00F57182"/>
    <w:rsid w:val="00F574DF"/>
    <w:rsid w:val="00F579CA"/>
    <w:rsid w:val="00F57C1E"/>
    <w:rsid w:val="00F60057"/>
    <w:rsid w:val="00F602D6"/>
    <w:rsid w:val="00F603EF"/>
    <w:rsid w:val="00F6082D"/>
    <w:rsid w:val="00F60AB4"/>
    <w:rsid w:val="00F60B53"/>
    <w:rsid w:val="00F60C4E"/>
    <w:rsid w:val="00F60DD7"/>
    <w:rsid w:val="00F614D7"/>
    <w:rsid w:val="00F6175D"/>
    <w:rsid w:val="00F61BA9"/>
    <w:rsid w:val="00F61CBC"/>
    <w:rsid w:val="00F61CCC"/>
    <w:rsid w:val="00F61EE9"/>
    <w:rsid w:val="00F626F4"/>
    <w:rsid w:val="00F62D33"/>
    <w:rsid w:val="00F630E1"/>
    <w:rsid w:val="00F6341B"/>
    <w:rsid w:val="00F63B01"/>
    <w:rsid w:val="00F64024"/>
    <w:rsid w:val="00F642FE"/>
    <w:rsid w:val="00F64390"/>
    <w:rsid w:val="00F64689"/>
    <w:rsid w:val="00F647A1"/>
    <w:rsid w:val="00F64CEC"/>
    <w:rsid w:val="00F64E21"/>
    <w:rsid w:val="00F650E8"/>
    <w:rsid w:val="00F65786"/>
    <w:rsid w:val="00F65C2C"/>
    <w:rsid w:val="00F65D90"/>
    <w:rsid w:val="00F66523"/>
    <w:rsid w:val="00F668CF"/>
    <w:rsid w:val="00F6743E"/>
    <w:rsid w:val="00F67689"/>
    <w:rsid w:val="00F676E7"/>
    <w:rsid w:val="00F67823"/>
    <w:rsid w:val="00F67C59"/>
    <w:rsid w:val="00F67F5E"/>
    <w:rsid w:val="00F700EE"/>
    <w:rsid w:val="00F70A10"/>
    <w:rsid w:val="00F7100E"/>
    <w:rsid w:val="00F71107"/>
    <w:rsid w:val="00F712FA"/>
    <w:rsid w:val="00F7130C"/>
    <w:rsid w:val="00F71730"/>
    <w:rsid w:val="00F72007"/>
    <w:rsid w:val="00F720E0"/>
    <w:rsid w:val="00F72158"/>
    <w:rsid w:val="00F725C5"/>
    <w:rsid w:val="00F72D62"/>
    <w:rsid w:val="00F72F84"/>
    <w:rsid w:val="00F7320B"/>
    <w:rsid w:val="00F7334D"/>
    <w:rsid w:val="00F73421"/>
    <w:rsid w:val="00F735DE"/>
    <w:rsid w:val="00F73BC0"/>
    <w:rsid w:val="00F73DB7"/>
    <w:rsid w:val="00F743D6"/>
    <w:rsid w:val="00F743D9"/>
    <w:rsid w:val="00F745DF"/>
    <w:rsid w:val="00F74643"/>
    <w:rsid w:val="00F74675"/>
    <w:rsid w:val="00F7477A"/>
    <w:rsid w:val="00F747E0"/>
    <w:rsid w:val="00F75ADE"/>
    <w:rsid w:val="00F75BCB"/>
    <w:rsid w:val="00F75BD8"/>
    <w:rsid w:val="00F75C69"/>
    <w:rsid w:val="00F75D73"/>
    <w:rsid w:val="00F761B1"/>
    <w:rsid w:val="00F763AB"/>
    <w:rsid w:val="00F766F1"/>
    <w:rsid w:val="00F76883"/>
    <w:rsid w:val="00F768FC"/>
    <w:rsid w:val="00F76BBA"/>
    <w:rsid w:val="00F76D8B"/>
    <w:rsid w:val="00F777D4"/>
    <w:rsid w:val="00F77A8C"/>
    <w:rsid w:val="00F77DFD"/>
    <w:rsid w:val="00F80514"/>
    <w:rsid w:val="00F805C5"/>
    <w:rsid w:val="00F8123C"/>
    <w:rsid w:val="00F817B8"/>
    <w:rsid w:val="00F81FCF"/>
    <w:rsid w:val="00F81FDB"/>
    <w:rsid w:val="00F820AD"/>
    <w:rsid w:val="00F826E6"/>
    <w:rsid w:val="00F8297E"/>
    <w:rsid w:val="00F82F99"/>
    <w:rsid w:val="00F831CF"/>
    <w:rsid w:val="00F83EBB"/>
    <w:rsid w:val="00F83FF1"/>
    <w:rsid w:val="00F8402F"/>
    <w:rsid w:val="00F8404D"/>
    <w:rsid w:val="00F8458D"/>
    <w:rsid w:val="00F84830"/>
    <w:rsid w:val="00F848D9"/>
    <w:rsid w:val="00F850E3"/>
    <w:rsid w:val="00F852AF"/>
    <w:rsid w:val="00F85558"/>
    <w:rsid w:val="00F85A74"/>
    <w:rsid w:val="00F85A81"/>
    <w:rsid w:val="00F85FC3"/>
    <w:rsid w:val="00F860EA"/>
    <w:rsid w:val="00F8646C"/>
    <w:rsid w:val="00F86601"/>
    <w:rsid w:val="00F86804"/>
    <w:rsid w:val="00F86A27"/>
    <w:rsid w:val="00F86FDD"/>
    <w:rsid w:val="00F87577"/>
    <w:rsid w:val="00F87982"/>
    <w:rsid w:val="00F879E2"/>
    <w:rsid w:val="00F87D73"/>
    <w:rsid w:val="00F87F93"/>
    <w:rsid w:val="00F90B26"/>
    <w:rsid w:val="00F90C57"/>
    <w:rsid w:val="00F90D8A"/>
    <w:rsid w:val="00F90F3F"/>
    <w:rsid w:val="00F91166"/>
    <w:rsid w:val="00F9118E"/>
    <w:rsid w:val="00F922B8"/>
    <w:rsid w:val="00F92C76"/>
    <w:rsid w:val="00F92CB6"/>
    <w:rsid w:val="00F92D0B"/>
    <w:rsid w:val="00F93225"/>
    <w:rsid w:val="00F9354F"/>
    <w:rsid w:val="00F9364D"/>
    <w:rsid w:val="00F93727"/>
    <w:rsid w:val="00F93824"/>
    <w:rsid w:val="00F93B16"/>
    <w:rsid w:val="00F93D99"/>
    <w:rsid w:val="00F93E3A"/>
    <w:rsid w:val="00F93FD3"/>
    <w:rsid w:val="00F9400F"/>
    <w:rsid w:val="00F9402A"/>
    <w:rsid w:val="00F94182"/>
    <w:rsid w:val="00F94334"/>
    <w:rsid w:val="00F949A6"/>
    <w:rsid w:val="00F94BA5"/>
    <w:rsid w:val="00F94D54"/>
    <w:rsid w:val="00F9523C"/>
    <w:rsid w:val="00F952AC"/>
    <w:rsid w:val="00F968F2"/>
    <w:rsid w:val="00F9794F"/>
    <w:rsid w:val="00F97CF0"/>
    <w:rsid w:val="00F97D67"/>
    <w:rsid w:val="00F97DAD"/>
    <w:rsid w:val="00F97E53"/>
    <w:rsid w:val="00F97F9A"/>
    <w:rsid w:val="00FA040B"/>
    <w:rsid w:val="00FA05DB"/>
    <w:rsid w:val="00FA0983"/>
    <w:rsid w:val="00FA0A8B"/>
    <w:rsid w:val="00FA0D49"/>
    <w:rsid w:val="00FA18F3"/>
    <w:rsid w:val="00FA1C94"/>
    <w:rsid w:val="00FA229C"/>
    <w:rsid w:val="00FA233A"/>
    <w:rsid w:val="00FA2609"/>
    <w:rsid w:val="00FA2B1F"/>
    <w:rsid w:val="00FA3052"/>
    <w:rsid w:val="00FA30F7"/>
    <w:rsid w:val="00FA3238"/>
    <w:rsid w:val="00FA344F"/>
    <w:rsid w:val="00FA374D"/>
    <w:rsid w:val="00FA38DF"/>
    <w:rsid w:val="00FA3B77"/>
    <w:rsid w:val="00FA3D18"/>
    <w:rsid w:val="00FA4286"/>
    <w:rsid w:val="00FA4620"/>
    <w:rsid w:val="00FA480D"/>
    <w:rsid w:val="00FA4D8F"/>
    <w:rsid w:val="00FA4EF9"/>
    <w:rsid w:val="00FA4F4D"/>
    <w:rsid w:val="00FA50BF"/>
    <w:rsid w:val="00FA545E"/>
    <w:rsid w:val="00FA54A4"/>
    <w:rsid w:val="00FA62EA"/>
    <w:rsid w:val="00FA64DE"/>
    <w:rsid w:val="00FA713B"/>
    <w:rsid w:val="00FA7566"/>
    <w:rsid w:val="00FA76D9"/>
    <w:rsid w:val="00FA77E5"/>
    <w:rsid w:val="00FA7934"/>
    <w:rsid w:val="00FA7A41"/>
    <w:rsid w:val="00FB0407"/>
    <w:rsid w:val="00FB047D"/>
    <w:rsid w:val="00FB0B9E"/>
    <w:rsid w:val="00FB0F27"/>
    <w:rsid w:val="00FB127E"/>
    <w:rsid w:val="00FB1467"/>
    <w:rsid w:val="00FB188F"/>
    <w:rsid w:val="00FB18B8"/>
    <w:rsid w:val="00FB1EA1"/>
    <w:rsid w:val="00FB20E0"/>
    <w:rsid w:val="00FB277E"/>
    <w:rsid w:val="00FB29AE"/>
    <w:rsid w:val="00FB2B6C"/>
    <w:rsid w:val="00FB30E3"/>
    <w:rsid w:val="00FB37C2"/>
    <w:rsid w:val="00FB3B4A"/>
    <w:rsid w:val="00FB4285"/>
    <w:rsid w:val="00FB431E"/>
    <w:rsid w:val="00FB48EE"/>
    <w:rsid w:val="00FB4A79"/>
    <w:rsid w:val="00FB4CCE"/>
    <w:rsid w:val="00FB4F9D"/>
    <w:rsid w:val="00FB5431"/>
    <w:rsid w:val="00FB5556"/>
    <w:rsid w:val="00FB5E23"/>
    <w:rsid w:val="00FB5E26"/>
    <w:rsid w:val="00FB68C7"/>
    <w:rsid w:val="00FB6B2D"/>
    <w:rsid w:val="00FB6F7A"/>
    <w:rsid w:val="00FB70CA"/>
    <w:rsid w:val="00FC01FE"/>
    <w:rsid w:val="00FC0CD4"/>
    <w:rsid w:val="00FC0D20"/>
    <w:rsid w:val="00FC0EE7"/>
    <w:rsid w:val="00FC151F"/>
    <w:rsid w:val="00FC1940"/>
    <w:rsid w:val="00FC235F"/>
    <w:rsid w:val="00FC2A19"/>
    <w:rsid w:val="00FC2A3D"/>
    <w:rsid w:val="00FC2F5E"/>
    <w:rsid w:val="00FC305E"/>
    <w:rsid w:val="00FC3174"/>
    <w:rsid w:val="00FC324C"/>
    <w:rsid w:val="00FC355F"/>
    <w:rsid w:val="00FC3BDA"/>
    <w:rsid w:val="00FC3C1E"/>
    <w:rsid w:val="00FC4133"/>
    <w:rsid w:val="00FC4255"/>
    <w:rsid w:val="00FC4340"/>
    <w:rsid w:val="00FC4E46"/>
    <w:rsid w:val="00FC53DD"/>
    <w:rsid w:val="00FC5612"/>
    <w:rsid w:val="00FC56D6"/>
    <w:rsid w:val="00FC5B2C"/>
    <w:rsid w:val="00FC5DEB"/>
    <w:rsid w:val="00FC5E83"/>
    <w:rsid w:val="00FC610E"/>
    <w:rsid w:val="00FC61D7"/>
    <w:rsid w:val="00FC6221"/>
    <w:rsid w:val="00FC64F0"/>
    <w:rsid w:val="00FC7E2D"/>
    <w:rsid w:val="00FD0045"/>
    <w:rsid w:val="00FD039E"/>
    <w:rsid w:val="00FD0842"/>
    <w:rsid w:val="00FD0922"/>
    <w:rsid w:val="00FD0AFA"/>
    <w:rsid w:val="00FD0B29"/>
    <w:rsid w:val="00FD0F29"/>
    <w:rsid w:val="00FD0F86"/>
    <w:rsid w:val="00FD17A4"/>
    <w:rsid w:val="00FD1F1C"/>
    <w:rsid w:val="00FD2694"/>
    <w:rsid w:val="00FD27A6"/>
    <w:rsid w:val="00FD27B6"/>
    <w:rsid w:val="00FD4457"/>
    <w:rsid w:val="00FD4887"/>
    <w:rsid w:val="00FD4FAE"/>
    <w:rsid w:val="00FD59A2"/>
    <w:rsid w:val="00FD5DA7"/>
    <w:rsid w:val="00FD6D64"/>
    <w:rsid w:val="00FD726A"/>
    <w:rsid w:val="00FD7864"/>
    <w:rsid w:val="00FD7892"/>
    <w:rsid w:val="00FD7D3F"/>
    <w:rsid w:val="00FD7EDD"/>
    <w:rsid w:val="00FD7F47"/>
    <w:rsid w:val="00FE0571"/>
    <w:rsid w:val="00FE0B89"/>
    <w:rsid w:val="00FE109B"/>
    <w:rsid w:val="00FE1285"/>
    <w:rsid w:val="00FE1407"/>
    <w:rsid w:val="00FE1654"/>
    <w:rsid w:val="00FE17E2"/>
    <w:rsid w:val="00FE1D4C"/>
    <w:rsid w:val="00FE236C"/>
    <w:rsid w:val="00FE2EB1"/>
    <w:rsid w:val="00FE3091"/>
    <w:rsid w:val="00FE377B"/>
    <w:rsid w:val="00FE43A5"/>
    <w:rsid w:val="00FE457C"/>
    <w:rsid w:val="00FE4B87"/>
    <w:rsid w:val="00FE5497"/>
    <w:rsid w:val="00FE575D"/>
    <w:rsid w:val="00FE5D66"/>
    <w:rsid w:val="00FE60FC"/>
    <w:rsid w:val="00FE6998"/>
    <w:rsid w:val="00FE6B67"/>
    <w:rsid w:val="00FE6E3B"/>
    <w:rsid w:val="00FE6E88"/>
    <w:rsid w:val="00FE71B6"/>
    <w:rsid w:val="00FE7693"/>
    <w:rsid w:val="00FE7850"/>
    <w:rsid w:val="00FE7D45"/>
    <w:rsid w:val="00FE7EBB"/>
    <w:rsid w:val="00FF02DF"/>
    <w:rsid w:val="00FF0360"/>
    <w:rsid w:val="00FF05A3"/>
    <w:rsid w:val="00FF0688"/>
    <w:rsid w:val="00FF0978"/>
    <w:rsid w:val="00FF0BAF"/>
    <w:rsid w:val="00FF0E46"/>
    <w:rsid w:val="00FF134E"/>
    <w:rsid w:val="00FF13AB"/>
    <w:rsid w:val="00FF153D"/>
    <w:rsid w:val="00FF18A6"/>
    <w:rsid w:val="00FF1E1A"/>
    <w:rsid w:val="00FF1EE8"/>
    <w:rsid w:val="00FF2B28"/>
    <w:rsid w:val="00FF2D8E"/>
    <w:rsid w:val="00FF2F75"/>
    <w:rsid w:val="00FF3030"/>
    <w:rsid w:val="00FF3563"/>
    <w:rsid w:val="00FF3716"/>
    <w:rsid w:val="00FF3DAF"/>
    <w:rsid w:val="00FF46D4"/>
    <w:rsid w:val="00FF49E3"/>
    <w:rsid w:val="00FF4BB7"/>
    <w:rsid w:val="00FF4DF5"/>
    <w:rsid w:val="00FF504F"/>
    <w:rsid w:val="00FF5100"/>
    <w:rsid w:val="00FF534E"/>
    <w:rsid w:val="00FF53DF"/>
    <w:rsid w:val="00FF5BC2"/>
    <w:rsid w:val="00FF5BD1"/>
    <w:rsid w:val="00FF5C59"/>
    <w:rsid w:val="00FF5CB5"/>
    <w:rsid w:val="00FF5ED0"/>
    <w:rsid w:val="00FF6285"/>
    <w:rsid w:val="00FF64B2"/>
    <w:rsid w:val="00FF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126F2"/>
    <w:pPr>
      <w:widowControl w:val="0"/>
    </w:pPr>
    <w:rPr>
      <w:kern w:val="2"/>
      <w:sz w:val="24"/>
      <w:szCs w:val="24"/>
    </w:rPr>
  </w:style>
  <w:style w:type="paragraph" w:styleId="12">
    <w:name w:val="heading 1"/>
    <w:basedOn w:val="a4"/>
    <w:next w:val="a4"/>
    <w:link w:val="13"/>
    <w:qFormat/>
    <w:rsid w:val="00E27C6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basedOn w:val="a4"/>
    <w:next w:val="a4"/>
    <w:link w:val="21"/>
    <w:unhideWhenUsed/>
    <w:qFormat/>
    <w:rsid w:val="00E27C67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160">
    <w:name w:val="樣式 編號 標楷體 16 點"/>
    <w:basedOn w:val="a7"/>
    <w:rsid w:val="00BB6B22"/>
    <w:pPr>
      <w:numPr>
        <w:numId w:val="1"/>
      </w:numPr>
    </w:pPr>
  </w:style>
  <w:style w:type="numbering" w:customStyle="1" w:styleId="16">
    <w:name w:val="樣式 編號 標楷體 16 點 黑色"/>
    <w:basedOn w:val="a7"/>
    <w:rsid w:val="00BB6B22"/>
    <w:pPr>
      <w:numPr>
        <w:numId w:val="2"/>
      </w:numPr>
    </w:pPr>
  </w:style>
  <w:style w:type="paragraph" w:customStyle="1" w:styleId="163">
    <w:name w:val="樣式 標楷體 16 點 左右對齊"/>
    <w:basedOn w:val="a4"/>
    <w:rsid w:val="00BB6B22"/>
    <w:pPr>
      <w:jc w:val="both"/>
    </w:pPr>
    <w:rPr>
      <w:rFonts w:ascii="標楷體" w:eastAsia="標楷體" w:hAnsi="標楷體" w:cs="新細明體"/>
      <w:sz w:val="32"/>
      <w:szCs w:val="20"/>
    </w:rPr>
  </w:style>
  <w:style w:type="numbering" w:customStyle="1" w:styleId="161">
    <w:name w:val="樣式 編號 標楷體 16 點1"/>
    <w:basedOn w:val="a7"/>
    <w:rsid w:val="00E25968"/>
    <w:pPr>
      <w:numPr>
        <w:numId w:val="3"/>
      </w:numPr>
    </w:pPr>
  </w:style>
  <w:style w:type="numbering" w:customStyle="1" w:styleId="162">
    <w:name w:val="樣式 編號 標楷體 16 點2"/>
    <w:basedOn w:val="a7"/>
    <w:rsid w:val="00400EF9"/>
    <w:pPr>
      <w:numPr>
        <w:numId w:val="4"/>
      </w:numPr>
    </w:pPr>
  </w:style>
  <w:style w:type="paragraph" w:styleId="a8">
    <w:name w:val="header"/>
    <w:basedOn w:val="a4"/>
    <w:link w:val="a9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0A0ACB"/>
    <w:rPr>
      <w:kern w:val="2"/>
    </w:rPr>
  </w:style>
  <w:style w:type="paragraph" w:styleId="aa">
    <w:name w:val="footer"/>
    <w:basedOn w:val="a4"/>
    <w:link w:val="ab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0A0ACB"/>
    <w:rPr>
      <w:kern w:val="2"/>
    </w:rPr>
  </w:style>
  <w:style w:type="paragraph" w:customStyle="1" w:styleId="ac">
    <w:name w:val="案由"/>
    <w:basedOn w:val="a4"/>
    <w:link w:val="ad"/>
    <w:qFormat/>
    <w:rsid w:val="00F15EA0"/>
    <w:pPr>
      <w:spacing w:line="480" w:lineRule="exact"/>
      <w:ind w:leftChars="398" w:left="1801" w:hangingChars="302" w:hanging="846"/>
      <w:jc w:val="both"/>
    </w:pPr>
    <w:rPr>
      <w:rFonts w:ascii="標楷體" w:eastAsia="標楷體" w:hAnsi="標楷體"/>
      <w:sz w:val="28"/>
      <w:szCs w:val="28"/>
    </w:rPr>
  </w:style>
  <w:style w:type="paragraph" w:customStyle="1" w:styleId="10">
    <w:name w:val="結論1"/>
    <w:basedOn w:val="a4"/>
    <w:link w:val="14"/>
    <w:qFormat/>
    <w:rsid w:val="00420D5B"/>
    <w:pPr>
      <w:numPr>
        <w:numId w:val="5"/>
      </w:numPr>
      <w:spacing w:line="480" w:lineRule="exact"/>
      <w:jc w:val="both"/>
    </w:pPr>
    <w:rPr>
      <w:rFonts w:ascii="標楷體" w:eastAsia="標楷體" w:hAnsi="標楷體"/>
      <w:sz w:val="28"/>
      <w:szCs w:val="28"/>
    </w:rPr>
  </w:style>
  <w:style w:type="character" w:customStyle="1" w:styleId="ad">
    <w:name w:val="案由 字元"/>
    <w:link w:val="ac"/>
    <w:rsid w:val="00F15EA0"/>
    <w:rPr>
      <w:rFonts w:ascii="標楷體" w:eastAsia="標楷體" w:hAnsi="標楷體"/>
      <w:kern w:val="2"/>
      <w:sz w:val="28"/>
      <w:szCs w:val="28"/>
    </w:rPr>
  </w:style>
  <w:style w:type="paragraph" w:styleId="ae">
    <w:name w:val="List Paragraph"/>
    <w:aliases w:val="Bullet1,Bullet 1"/>
    <w:basedOn w:val="a4"/>
    <w:link w:val="af"/>
    <w:uiPriority w:val="34"/>
    <w:qFormat/>
    <w:rsid w:val="00FA480D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14">
    <w:name w:val="結論1 字元"/>
    <w:link w:val="10"/>
    <w:rsid w:val="00420D5B"/>
    <w:rPr>
      <w:rFonts w:ascii="標楷體" w:eastAsia="標楷體" w:hAnsi="標楷體"/>
      <w:kern w:val="2"/>
      <w:sz w:val="28"/>
      <w:szCs w:val="28"/>
    </w:rPr>
  </w:style>
  <w:style w:type="paragraph" w:customStyle="1" w:styleId="11">
    <w:name w:val="1."/>
    <w:basedOn w:val="a4"/>
    <w:qFormat/>
    <w:rsid w:val="004A0529"/>
    <w:pPr>
      <w:numPr>
        <w:numId w:val="6"/>
      </w:numPr>
      <w:spacing w:beforeLines="50" w:line="480" w:lineRule="exact"/>
    </w:pPr>
    <w:rPr>
      <w:rFonts w:ascii="標楷體" w:eastAsia="標楷體" w:hAnsi="標楷體"/>
      <w:sz w:val="28"/>
      <w:szCs w:val="28"/>
    </w:rPr>
  </w:style>
  <w:style w:type="character" w:styleId="af0">
    <w:name w:val="annotation reference"/>
    <w:uiPriority w:val="99"/>
    <w:rsid w:val="00032C14"/>
    <w:rPr>
      <w:sz w:val="18"/>
      <w:szCs w:val="18"/>
    </w:rPr>
  </w:style>
  <w:style w:type="paragraph" w:styleId="af1">
    <w:name w:val="annotation text"/>
    <w:basedOn w:val="a4"/>
    <w:link w:val="af2"/>
    <w:uiPriority w:val="99"/>
    <w:rsid w:val="00032C14"/>
  </w:style>
  <w:style w:type="character" w:customStyle="1" w:styleId="af2">
    <w:name w:val="註解文字 字元"/>
    <w:link w:val="af1"/>
    <w:uiPriority w:val="99"/>
    <w:rsid w:val="00032C14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rsid w:val="00032C14"/>
    <w:rPr>
      <w:b/>
      <w:bCs/>
    </w:rPr>
  </w:style>
  <w:style w:type="character" w:customStyle="1" w:styleId="af4">
    <w:name w:val="註解主旨 字元"/>
    <w:link w:val="af3"/>
    <w:uiPriority w:val="99"/>
    <w:rsid w:val="00032C14"/>
    <w:rPr>
      <w:b/>
      <w:bCs/>
      <w:kern w:val="2"/>
      <w:sz w:val="24"/>
      <w:szCs w:val="24"/>
    </w:rPr>
  </w:style>
  <w:style w:type="paragraph" w:styleId="af5">
    <w:name w:val="Balloon Text"/>
    <w:basedOn w:val="a4"/>
    <w:link w:val="af6"/>
    <w:uiPriority w:val="99"/>
    <w:rsid w:val="00032C14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rsid w:val="00032C14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22">
    <w:name w:val="內文2"/>
    <w:basedOn w:val="a4"/>
    <w:rsid w:val="00613146"/>
    <w:pPr>
      <w:adjustRightInd w:val="0"/>
      <w:spacing w:line="360" w:lineRule="exact"/>
      <w:ind w:left="1512" w:hanging="238"/>
      <w:jc w:val="both"/>
      <w:textAlignment w:val="baseline"/>
    </w:pPr>
    <w:rPr>
      <w:rFonts w:eastAsia="標楷體"/>
      <w:sz w:val="28"/>
      <w:szCs w:val="20"/>
    </w:rPr>
  </w:style>
  <w:style w:type="paragraph" w:customStyle="1" w:styleId="15">
    <w:name w:val="樣式1"/>
    <w:basedOn w:val="a4"/>
    <w:qFormat/>
    <w:rsid w:val="00752289"/>
    <w:pPr>
      <w:ind w:leftChars="103" w:left="203" w:hangingChars="100" w:hanging="100"/>
    </w:pPr>
    <w:rPr>
      <w:rFonts w:eastAsia="標楷體"/>
      <w:sz w:val="28"/>
    </w:rPr>
  </w:style>
  <w:style w:type="paragraph" w:customStyle="1" w:styleId="110">
    <w:name w:val="章1.1."/>
    <w:basedOn w:val="a4"/>
    <w:rsid w:val="00D73C00"/>
    <w:pPr>
      <w:adjustRightInd w:val="0"/>
      <w:spacing w:line="400" w:lineRule="exact"/>
      <w:ind w:leftChars="250" w:left="250" w:hangingChars="300" w:hanging="300"/>
      <w:jc w:val="both"/>
      <w:textAlignment w:val="baseline"/>
    </w:pPr>
    <w:rPr>
      <w:rFonts w:ascii="標楷體" w:eastAsia="標楷體" w:hAnsi="標楷體" w:cs="標楷體"/>
      <w:color w:val="000000"/>
      <w:sz w:val="28"/>
      <w:szCs w:val="28"/>
    </w:rPr>
  </w:style>
  <w:style w:type="character" w:styleId="af7">
    <w:name w:val="Hyperlink"/>
    <w:uiPriority w:val="99"/>
    <w:unhideWhenUsed/>
    <w:rsid w:val="00BF2A66"/>
    <w:rPr>
      <w:color w:val="0000FF"/>
      <w:u w:val="single"/>
    </w:rPr>
  </w:style>
  <w:style w:type="paragraph" w:customStyle="1" w:styleId="i">
    <w:name w:val="i"/>
    <w:basedOn w:val="a4"/>
    <w:rsid w:val="00BF2A66"/>
    <w:pPr>
      <w:adjustRightInd w:val="0"/>
      <w:spacing w:line="400" w:lineRule="exact"/>
      <w:ind w:left="2041" w:hanging="340"/>
      <w:jc w:val="both"/>
      <w:textAlignment w:val="baseline"/>
    </w:pPr>
    <w:rPr>
      <w:rFonts w:eastAsia="標楷體"/>
      <w:sz w:val="28"/>
      <w:szCs w:val="28"/>
    </w:rPr>
  </w:style>
  <w:style w:type="paragraph" w:styleId="af8">
    <w:name w:val="Normal Indent"/>
    <w:basedOn w:val="a4"/>
    <w:uiPriority w:val="99"/>
    <w:rsid w:val="0070753A"/>
    <w:pPr>
      <w:adjustRightInd w:val="0"/>
      <w:ind w:left="480"/>
      <w:textAlignment w:val="baseline"/>
    </w:pPr>
  </w:style>
  <w:style w:type="paragraph" w:customStyle="1" w:styleId="a">
    <w:name w:val="說明一"/>
    <w:basedOn w:val="a4"/>
    <w:uiPriority w:val="99"/>
    <w:qFormat/>
    <w:rsid w:val="00C5096E"/>
    <w:pPr>
      <w:numPr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a0">
    <w:name w:val="(一)"/>
    <w:basedOn w:val="a4"/>
    <w:qFormat/>
    <w:rsid w:val="00C5096E"/>
    <w:pPr>
      <w:numPr>
        <w:ilvl w:val="1"/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17">
    <w:name w:val="(1)"/>
    <w:basedOn w:val="a4"/>
    <w:qFormat/>
    <w:rsid w:val="00FB37C2"/>
    <w:pPr>
      <w:tabs>
        <w:tab w:val="left" w:pos="851"/>
        <w:tab w:val="left" w:pos="1843"/>
      </w:tabs>
      <w:spacing w:line="480" w:lineRule="exact"/>
      <w:ind w:leftChars="178" w:left="903" w:hangingChars="170" w:hanging="476"/>
    </w:pPr>
    <w:rPr>
      <w:rFonts w:ascii="標楷體" w:eastAsia="標楷體" w:hAnsi="標楷體"/>
      <w:sz w:val="28"/>
      <w:szCs w:val="28"/>
    </w:rPr>
  </w:style>
  <w:style w:type="table" w:styleId="af9">
    <w:name w:val="Table Grid"/>
    <w:basedOn w:val="a6"/>
    <w:uiPriority w:val="39"/>
    <w:rsid w:val="00EF61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1">
    <w:name w:val="章1.1.1"/>
    <w:basedOn w:val="a4"/>
    <w:rsid w:val="00994210"/>
    <w:pPr>
      <w:spacing w:line="400" w:lineRule="exact"/>
      <w:ind w:leftChars="400" w:left="400" w:hangingChars="400" w:hanging="400"/>
    </w:pPr>
    <w:rPr>
      <w:rFonts w:ascii="標楷體" w:eastAsia="標楷體" w:hAnsi="標楷體" w:cs="標楷體"/>
      <w:sz w:val="28"/>
      <w:szCs w:val="28"/>
    </w:rPr>
  </w:style>
  <w:style w:type="paragraph" w:customStyle="1" w:styleId="I0">
    <w:name w:val="I"/>
    <w:basedOn w:val="a4"/>
    <w:rsid w:val="00EE419F"/>
    <w:pPr>
      <w:spacing w:line="340" w:lineRule="exact"/>
      <w:ind w:leftChars="300" w:left="450" w:hangingChars="150" w:hanging="150"/>
    </w:pPr>
    <w:rPr>
      <w:rFonts w:ascii="標楷體" w:eastAsia="標楷體" w:hAnsi="標楷體"/>
      <w:sz w:val="28"/>
      <w:u w:val="single"/>
    </w:rPr>
  </w:style>
  <w:style w:type="paragraph" w:styleId="afa">
    <w:name w:val="Plain Text"/>
    <w:basedOn w:val="a4"/>
    <w:link w:val="afb"/>
    <w:uiPriority w:val="99"/>
    <w:rsid w:val="005A7E1B"/>
    <w:rPr>
      <w:rFonts w:ascii="細明體" w:eastAsia="細明體" w:hAnsi="Courier New" w:cs="細明體"/>
    </w:rPr>
  </w:style>
  <w:style w:type="character" w:customStyle="1" w:styleId="afb">
    <w:name w:val="純文字 字元"/>
    <w:link w:val="afa"/>
    <w:uiPriority w:val="99"/>
    <w:rsid w:val="005A7E1B"/>
    <w:rPr>
      <w:rFonts w:ascii="細明體" w:eastAsia="細明體" w:hAnsi="Courier New" w:cs="細明體"/>
      <w:kern w:val="2"/>
      <w:sz w:val="24"/>
      <w:szCs w:val="24"/>
    </w:rPr>
  </w:style>
  <w:style w:type="paragraph" w:styleId="Web">
    <w:name w:val="Normal (Web)"/>
    <w:basedOn w:val="a4"/>
    <w:uiPriority w:val="99"/>
    <w:unhideWhenUsed/>
    <w:rsid w:val="002E7E6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3">
    <w:name w:val="3.條文.一."/>
    <w:basedOn w:val="a4"/>
    <w:rsid w:val="007538D9"/>
    <w:pPr>
      <w:kinsoku w:val="0"/>
      <w:overflowPunct w:val="0"/>
      <w:autoSpaceDE w:val="0"/>
      <w:autoSpaceDN w:val="0"/>
      <w:adjustRightInd w:val="0"/>
      <w:ind w:leftChars="500" w:left="1771" w:hangingChars="200" w:hanging="506"/>
      <w:jc w:val="both"/>
    </w:pPr>
    <w:rPr>
      <w:rFonts w:ascii="標楷體" w:eastAsia="標楷體"/>
      <w:kern w:val="0"/>
      <w:szCs w:val="28"/>
    </w:rPr>
  </w:style>
  <w:style w:type="paragraph" w:customStyle="1" w:styleId="Afc">
    <w:name w:val="A"/>
    <w:basedOn w:val="17"/>
    <w:qFormat/>
    <w:rsid w:val="00886D6C"/>
    <w:pPr>
      <w:tabs>
        <w:tab w:val="clear" w:pos="851"/>
        <w:tab w:val="left" w:pos="1134"/>
      </w:tabs>
      <w:ind w:leftChars="295" w:left="1044" w:hangingChars="120" w:hanging="336"/>
    </w:pPr>
  </w:style>
  <w:style w:type="paragraph" w:customStyle="1" w:styleId="afd">
    <w:name w:val="說明"/>
    <w:basedOn w:val="a4"/>
    <w:qFormat/>
    <w:rsid w:val="00824647"/>
    <w:pPr>
      <w:spacing w:line="480" w:lineRule="exact"/>
      <w:ind w:leftChars="200" w:left="480" w:firstLineChars="81" w:firstLine="227"/>
      <w:jc w:val="both"/>
    </w:pPr>
    <w:rPr>
      <w:rFonts w:ascii="標楷體" w:eastAsia="標楷體" w:hAnsi="標楷體"/>
      <w:sz w:val="28"/>
      <w:szCs w:val="28"/>
    </w:rPr>
  </w:style>
  <w:style w:type="paragraph" w:customStyle="1" w:styleId="1A">
    <w:name w:val="(1)A"/>
    <w:basedOn w:val="a4"/>
    <w:qFormat/>
    <w:rsid w:val="009D03C0"/>
    <w:pPr>
      <w:spacing w:line="480" w:lineRule="exact"/>
      <w:ind w:leftChars="100" w:left="350" w:hangingChars="250" w:hanging="250"/>
    </w:pPr>
    <w:rPr>
      <w:rFonts w:ascii="標楷體" w:eastAsia="標楷體" w:hAnsi="標楷體"/>
      <w:sz w:val="28"/>
      <w:szCs w:val="28"/>
    </w:rPr>
  </w:style>
  <w:style w:type="paragraph" w:customStyle="1" w:styleId="a2">
    <w:name w:val="結(一）"/>
    <w:basedOn w:val="a4"/>
    <w:qFormat/>
    <w:rsid w:val="007B2E6A"/>
    <w:pPr>
      <w:numPr>
        <w:numId w:val="8"/>
      </w:numPr>
      <w:tabs>
        <w:tab w:val="left" w:pos="993"/>
        <w:tab w:val="left" w:pos="1260"/>
      </w:tabs>
      <w:spacing w:line="480" w:lineRule="exact"/>
      <w:ind w:left="1333" w:hanging="851"/>
    </w:pPr>
    <w:rPr>
      <w:rFonts w:ascii="標楷體" w:eastAsia="標楷體" w:hAnsi="標楷體"/>
      <w:sz w:val="28"/>
      <w:szCs w:val="28"/>
    </w:rPr>
  </w:style>
  <w:style w:type="paragraph" w:customStyle="1" w:styleId="1A268099-268">
    <w:name w:val="樣式 (1)A + 凸出:  2.68 字元 左 0.99 字元 第一行:  -2.68 字元"/>
    <w:basedOn w:val="1A"/>
    <w:rsid w:val="00320DB4"/>
    <w:pPr>
      <w:ind w:leftChars="99" w:left="988" w:hangingChars="268" w:hanging="750"/>
    </w:pPr>
    <w:rPr>
      <w:rFonts w:cs="新細明體"/>
      <w:szCs w:val="20"/>
    </w:rPr>
  </w:style>
  <w:style w:type="paragraph" w:customStyle="1" w:styleId="1A13-3">
    <w:name w:val="樣式 (1)A + 左:  1 字元 凸出:  3 字元 第一行:  -3 字元"/>
    <w:basedOn w:val="1A"/>
    <w:rsid w:val="00FB37C2"/>
    <w:pPr>
      <w:ind w:left="1080" w:hangingChars="300" w:hanging="840"/>
    </w:pPr>
    <w:rPr>
      <w:rFonts w:cs="新細明體"/>
      <w:szCs w:val="20"/>
    </w:rPr>
  </w:style>
  <w:style w:type="paragraph" w:customStyle="1" w:styleId="05cm752">
    <w:name w:val="樣式 (一) + 左右對齊 左:  0.5 cm 凸出:  7.52 字元"/>
    <w:basedOn w:val="a0"/>
    <w:rsid w:val="005C4A67"/>
    <w:pPr>
      <w:ind w:left="794" w:hanging="510"/>
      <w:jc w:val="both"/>
    </w:pPr>
    <w:rPr>
      <w:rFonts w:cs="新細明體"/>
      <w:szCs w:val="20"/>
    </w:rPr>
  </w:style>
  <w:style w:type="paragraph" w:customStyle="1" w:styleId="afe">
    <w:name w:val="一、"/>
    <w:basedOn w:val="a4"/>
    <w:qFormat/>
    <w:rsid w:val="00881ACD"/>
    <w:pPr>
      <w:spacing w:line="480" w:lineRule="exact"/>
      <w:ind w:leftChars="100" w:left="800" w:hangingChars="200" w:hanging="560"/>
    </w:pPr>
    <w:rPr>
      <w:rFonts w:eastAsia="標楷體"/>
      <w:sz w:val="28"/>
    </w:rPr>
  </w:style>
  <w:style w:type="character" w:customStyle="1" w:styleId="13">
    <w:name w:val="標題 1 字元"/>
    <w:link w:val="12"/>
    <w:rsid w:val="00E27C6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1">
    <w:name w:val="標題 2 字元"/>
    <w:link w:val="20"/>
    <w:rsid w:val="00E27C67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a1">
    <w:name w:val="一"/>
    <w:basedOn w:val="a4"/>
    <w:qFormat/>
    <w:rsid w:val="00102345"/>
    <w:pPr>
      <w:numPr>
        <w:numId w:val="9"/>
      </w:numPr>
      <w:spacing w:line="480" w:lineRule="exact"/>
      <w:jc w:val="both"/>
    </w:pPr>
    <w:rPr>
      <w:rFonts w:eastAsia="標楷體" w:hAnsi="標楷體"/>
      <w:sz w:val="28"/>
      <w:szCs w:val="28"/>
    </w:rPr>
  </w:style>
  <w:style w:type="character" w:styleId="aff">
    <w:name w:val="FollowedHyperlink"/>
    <w:uiPriority w:val="99"/>
    <w:unhideWhenUsed/>
    <w:rsid w:val="001045C8"/>
    <w:rPr>
      <w:color w:val="800080"/>
      <w:u w:val="single"/>
    </w:rPr>
  </w:style>
  <w:style w:type="paragraph" w:customStyle="1" w:styleId="18">
    <w:name w:val="給付規定1"/>
    <w:basedOn w:val="a4"/>
    <w:qFormat/>
    <w:rsid w:val="0016270D"/>
    <w:pPr>
      <w:tabs>
        <w:tab w:val="left" w:pos="1440"/>
      </w:tabs>
      <w:spacing w:line="400" w:lineRule="exact"/>
      <w:ind w:left="115" w:hangingChars="115" w:hanging="115"/>
      <w:jc w:val="both"/>
    </w:pPr>
    <w:rPr>
      <w:rFonts w:eastAsia="標楷體"/>
      <w:sz w:val="28"/>
      <w:szCs w:val="28"/>
    </w:rPr>
  </w:style>
  <w:style w:type="paragraph" w:customStyle="1" w:styleId="1">
    <w:name w:val="擬訂會議議程1"/>
    <w:basedOn w:val="a4"/>
    <w:link w:val="19"/>
    <w:qFormat/>
    <w:rsid w:val="00D54E86"/>
    <w:pPr>
      <w:numPr>
        <w:numId w:val="10"/>
      </w:numPr>
      <w:snapToGrid w:val="0"/>
      <w:spacing w:line="480" w:lineRule="exact"/>
      <w:jc w:val="both"/>
      <w:outlineLvl w:val="0"/>
    </w:pPr>
    <w:rPr>
      <w:rFonts w:ascii="標楷體" w:eastAsia="標楷體" w:hAnsi="標楷體"/>
      <w:sz w:val="28"/>
    </w:rPr>
  </w:style>
  <w:style w:type="paragraph" w:customStyle="1" w:styleId="2">
    <w:name w:val="擬訂會議議程2"/>
    <w:basedOn w:val="1"/>
    <w:qFormat/>
    <w:rsid w:val="00D54E86"/>
    <w:pPr>
      <w:numPr>
        <w:ilvl w:val="1"/>
      </w:numPr>
      <w:tabs>
        <w:tab w:val="left" w:pos="1380"/>
        <w:tab w:val="left" w:pos="1418"/>
      </w:tabs>
      <w:outlineLvl w:val="1"/>
    </w:pPr>
  </w:style>
  <w:style w:type="paragraph" w:customStyle="1" w:styleId="4">
    <w:name w:val="擬訂會議議程4"/>
    <w:basedOn w:val="1"/>
    <w:qFormat/>
    <w:rsid w:val="00D54E86"/>
    <w:pPr>
      <w:numPr>
        <w:ilvl w:val="3"/>
      </w:numPr>
      <w:tabs>
        <w:tab w:val="left" w:pos="1320"/>
        <w:tab w:val="left" w:pos="1380"/>
      </w:tabs>
      <w:outlineLvl w:val="3"/>
    </w:pPr>
  </w:style>
  <w:style w:type="paragraph" w:customStyle="1" w:styleId="Default">
    <w:name w:val="Default"/>
    <w:rsid w:val="002A5782"/>
    <w:pPr>
      <w:widowControl w:val="0"/>
      <w:autoSpaceDE w:val="0"/>
      <w:autoSpaceDN w:val="0"/>
      <w:adjustRightInd w:val="0"/>
    </w:pPr>
    <w:rPr>
      <w:rFonts w:ascii="標楷體.鬁..." w:eastAsia="標楷體.鬁..." w:cs="標楷體.鬁..."/>
      <w:color w:val="000000"/>
      <w:sz w:val="24"/>
      <w:szCs w:val="24"/>
    </w:rPr>
  </w:style>
  <w:style w:type="character" w:customStyle="1" w:styleId="st">
    <w:name w:val="st"/>
    <w:basedOn w:val="a5"/>
    <w:rsid w:val="008E7A6A"/>
  </w:style>
  <w:style w:type="character" w:styleId="aff0">
    <w:name w:val="Emphasis"/>
    <w:basedOn w:val="a5"/>
    <w:uiPriority w:val="20"/>
    <w:qFormat/>
    <w:rsid w:val="008E7A6A"/>
    <w:rPr>
      <w:i/>
      <w:iCs/>
    </w:rPr>
  </w:style>
  <w:style w:type="character" w:customStyle="1" w:styleId="highlight">
    <w:name w:val="highlight"/>
    <w:basedOn w:val="a5"/>
    <w:rsid w:val="00A24B90"/>
  </w:style>
  <w:style w:type="character" w:customStyle="1" w:styleId="19">
    <w:name w:val="擬訂會議議程1 字元"/>
    <w:basedOn w:val="a5"/>
    <w:link w:val="1"/>
    <w:rsid w:val="004C7BEB"/>
    <w:rPr>
      <w:rFonts w:ascii="標楷體" w:eastAsia="標楷體" w:hAnsi="標楷體"/>
      <w:kern w:val="2"/>
      <w:sz w:val="28"/>
      <w:szCs w:val="24"/>
    </w:rPr>
  </w:style>
  <w:style w:type="table" w:customStyle="1" w:styleId="1b">
    <w:name w:val="表格格線1"/>
    <w:basedOn w:val="a6"/>
    <w:next w:val="af9"/>
    <w:uiPriority w:val="59"/>
    <w:rsid w:val="00832245"/>
    <w:pPr>
      <w:jc w:val="both"/>
    </w:pPr>
    <w:rPr>
      <w:rFonts w:asciiTheme="minorHAnsi" w:eastAsia="標楷體" w:hAnsiTheme="minorHAnsi"/>
      <w:kern w:val="2"/>
      <w:positio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提案一"/>
    <w:basedOn w:val="a4"/>
    <w:qFormat/>
    <w:rsid w:val="00F32679"/>
    <w:pPr>
      <w:spacing w:line="480" w:lineRule="exact"/>
      <w:ind w:leftChars="100" w:left="500" w:hangingChars="400" w:hanging="400"/>
    </w:pPr>
    <w:rPr>
      <w:rFonts w:eastAsia="標楷體"/>
      <w:sz w:val="28"/>
    </w:rPr>
  </w:style>
  <w:style w:type="paragraph" w:customStyle="1" w:styleId="aff2">
    <w:name w:val="提案十一"/>
    <w:basedOn w:val="aff1"/>
    <w:qFormat/>
    <w:rsid w:val="00F32679"/>
    <w:pPr>
      <w:spacing w:line="500" w:lineRule="exact"/>
      <w:ind w:left="600" w:hangingChars="500" w:hanging="500"/>
    </w:pPr>
  </w:style>
  <w:style w:type="character" w:styleId="aff3">
    <w:name w:val="page number"/>
    <w:basedOn w:val="a5"/>
    <w:rsid w:val="00F32679"/>
  </w:style>
  <w:style w:type="paragraph" w:customStyle="1" w:styleId="a3">
    <w:name w:val="提案內文"/>
    <w:basedOn w:val="afa"/>
    <w:rsid w:val="00F32679"/>
    <w:pPr>
      <w:numPr>
        <w:ilvl w:val="2"/>
        <w:numId w:val="12"/>
      </w:numPr>
      <w:tabs>
        <w:tab w:val="clear" w:pos="2196"/>
      </w:tabs>
      <w:ind w:left="0" w:firstLine="0"/>
    </w:pPr>
    <w:rPr>
      <w:rFonts w:cs="Courier New"/>
    </w:rPr>
  </w:style>
  <w:style w:type="character" w:customStyle="1" w:styleId="st1">
    <w:name w:val="st1"/>
    <w:basedOn w:val="a5"/>
    <w:rsid w:val="00F32679"/>
  </w:style>
  <w:style w:type="character" w:customStyle="1" w:styleId="apple-converted-space">
    <w:name w:val="apple-converted-space"/>
    <w:rsid w:val="00F32679"/>
  </w:style>
  <w:style w:type="paragraph" w:customStyle="1" w:styleId="aff4">
    <w:name w:val="樣式(一)"/>
    <w:basedOn w:val="a1"/>
    <w:qFormat/>
    <w:rsid w:val="00F32679"/>
    <w:pPr>
      <w:numPr>
        <w:numId w:val="0"/>
      </w:numPr>
      <w:tabs>
        <w:tab w:val="num" w:pos="1203"/>
      </w:tabs>
      <w:ind w:left="1203" w:hanging="480"/>
      <w:jc w:val="left"/>
    </w:pPr>
  </w:style>
  <w:style w:type="table" w:customStyle="1" w:styleId="112">
    <w:name w:val="表格格線11"/>
    <w:basedOn w:val="a6"/>
    <w:next w:val="af9"/>
    <w:uiPriority w:val="59"/>
    <w:rsid w:val="0093189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aliases w:val="Bullet1 字元,Bullet 1 字元"/>
    <w:link w:val="ae"/>
    <w:uiPriority w:val="34"/>
    <w:rsid w:val="00436A1E"/>
    <w:rPr>
      <w:rFonts w:ascii="Calibri" w:hAnsi="Calibri" w:cs="新細明體"/>
      <w:sz w:val="24"/>
      <w:szCs w:val="24"/>
    </w:rPr>
  </w:style>
  <w:style w:type="paragraph" w:customStyle="1" w:styleId="Standard">
    <w:name w:val="Standard"/>
    <w:rsid w:val="00B024C1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30">
    <w:name w:val="表格格線13"/>
    <w:basedOn w:val="a6"/>
    <w:next w:val="af9"/>
    <w:uiPriority w:val="59"/>
    <w:rsid w:val="00FE575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6"/>
    <w:next w:val="af9"/>
    <w:uiPriority w:val="59"/>
    <w:rsid w:val="00877A0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6"/>
    <w:next w:val="af9"/>
    <w:uiPriority w:val="59"/>
    <w:rsid w:val="0076491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報告"/>
    <w:basedOn w:val="a4"/>
    <w:qFormat/>
    <w:rsid w:val="00EC3164"/>
    <w:pPr>
      <w:spacing w:beforeLines="100" w:afterLines="100" w:line="500" w:lineRule="exact"/>
      <w:jc w:val="center"/>
    </w:pPr>
    <w:rPr>
      <w:rFonts w:ascii="Arial" w:eastAsia="標楷體" w:hAnsi="Arial" w:cs="Arial"/>
      <w:b/>
      <w:bCs/>
      <w:sz w:val="40"/>
    </w:rPr>
  </w:style>
  <w:style w:type="paragraph" w:customStyle="1" w:styleId="1c">
    <w:name w:val="1"/>
    <w:basedOn w:val="a0"/>
    <w:qFormat/>
    <w:rsid w:val="00512536"/>
    <w:pPr>
      <w:widowControl/>
      <w:numPr>
        <w:ilvl w:val="0"/>
        <w:numId w:val="0"/>
      </w:numPr>
      <w:spacing w:line="480" w:lineRule="exact"/>
      <w:ind w:left="80" w:hangingChars="80" w:hanging="80"/>
    </w:pPr>
    <w:rPr>
      <w:rFonts w:ascii="標楷體" w:hAnsi="標楷體" w:cs="Times New Roman"/>
      <w:sz w:val="22"/>
      <w:szCs w:val="22"/>
    </w:rPr>
  </w:style>
  <w:style w:type="paragraph" w:customStyle="1" w:styleId="1d">
    <w:name w:val="(1)."/>
    <w:basedOn w:val="17"/>
    <w:qFormat/>
    <w:rsid w:val="00512536"/>
    <w:pPr>
      <w:tabs>
        <w:tab w:val="clear" w:pos="851"/>
        <w:tab w:val="clear" w:pos="1843"/>
      </w:tabs>
      <w:ind w:leftChars="0" w:left="1814" w:firstLineChars="0" w:hanging="680"/>
      <w:jc w:val="both"/>
    </w:pPr>
    <w:rPr>
      <w:rFonts w:eastAsia="Times New Roman"/>
    </w:rPr>
  </w:style>
  <w:style w:type="paragraph" w:customStyle="1" w:styleId="1e">
    <w:name w:val="內文1"/>
    <w:basedOn w:val="a4"/>
    <w:rsid w:val="00512536"/>
    <w:pPr>
      <w:adjustRightInd w:val="0"/>
      <w:spacing w:line="360" w:lineRule="exact"/>
      <w:ind w:left="1232"/>
      <w:jc w:val="both"/>
      <w:textAlignment w:val="baseline"/>
    </w:pPr>
    <w:rPr>
      <w:rFonts w:eastAsia="標楷體"/>
      <w:sz w:val="28"/>
      <w:szCs w:val="20"/>
    </w:rPr>
  </w:style>
  <w:style w:type="paragraph" w:styleId="aff6">
    <w:name w:val="Body Text"/>
    <w:basedOn w:val="a4"/>
    <w:link w:val="aff7"/>
    <w:uiPriority w:val="99"/>
    <w:unhideWhenUsed/>
    <w:rsid w:val="00512536"/>
    <w:pPr>
      <w:spacing w:after="120"/>
    </w:pPr>
  </w:style>
  <w:style w:type="character" w:customStyle="1" w:styleId="aff7">
    <w:name w:val="本文 字元"/>
    <w:basedOn w:val="a5"/>
    <w:link w:val="aff6"/>
    <w:uiPriority w:val="99"/>
    <w:rsid w:val="00512536"/>
    <w:rPr>
      <w:kern w:val="2"/>
      <w:sz w:val="24"/>
      <w:szCs w:val="24"/>
    </w:rPr>
  </w:style>
  <w:style w:type="paragraph" w:customStyle="1" w:styleId="Textbody">
    <w:name w:val="Text body"/>
    <w:rsid w:val="00057598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f">
    <w:name w:val="預設段落字型1"/>
    <w:rsid w:val="00A37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126F2"/>
    <w:pPr>
      <w:widowControl w:val="0"/>
    </w:pPr>
    <w:rPr>
      <w:kern w:val="2"/>
      <w:sz w:val="24"/>
      <w:szCs w:val="24"/>
    </w:rPr>
  </w:style>
  <w:style w:type="paragraph" w:styleId="12">
    <w:name w:val="heading 1"/>
    <w:basedOn w:val="a4"/>
    <w:next w:val="a4"/>
    <w:link w:val="13"/>
    <w:qFormat/>
    <w:rsid w:val="00E27C6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basedOn w:val="a4"/>
    <w:next w:val="a4"/>
    <w:link w:val="21"/>
    <w:unhideWhenUsed/>
    <w:qFormat/>
    <w:rsid w:val="00E27C67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160">
    <w:name w:val="樣式 編號 標楷體 16 點"/>
    <w:basedOn w:val="a7"/>
    <w:rsid w:val="00BB6B22"/>
    <w:pPr>
      <w:numPr>
        <w:numId w:val="1"/>
      </w:numPr>
    </w:pPr>
  </w:style>
  <w:style w:type="numbering" w:customStyle="1" w:styleId="16">
    <w:name w:val="樣式 編號 標楷體 16 點 黑色"/>
    <w:basedOn w:val="a7"/>
    <w:rsid w:val="00BB6B22"/>
    <w:pPr>
      <w:numPr>
        <w:numId w:val="2"/>
      </w:numPr>
    </w:pPr>
  </w:style>
  <w:style w:type="paragraph" w:customStyle="1" w:styleId="163">
    <w:name w:val="樣式 標楷體 16 點 左右對齊"/>
    <w:basedOn w:val="a4"/>
    <w:rsid w:val="00BB6B22"/>
    <w:pPr>
      <w:jc w:val="both"/>
    </w:pPr>
    <w:rPr>
      <w:rFonts w:ascii="標楷體" w:eastAsia="標楷體" w:hAnsi="標楷體" w:cs="新細明體"/>
      <w:sz w:val="32"/>
      <w:szCs w:val="20"/>
    </w:rPr>
  </w:style>
  <w:style w:type="numbering" w:customStyle="1" w:styleId="161">
    <w:name w:val="樣式 編號 標楷體 16 點1"/>
    <w:basedOn w:val="a7"/>
    <w:rsid w:val="00E25968"/>
    <w:pPr>
      <w:numPr>
        <w:numId w:val="3"/>
      </w:numPr>
    </w:pPr>
  </w:style>
  <w:style w:type="numbering" w:customStyle="1" w:styleId="162">
    <w:name w:val="樣式 編號 標楷體 16 點2"/>
    <w:basedOn w:val="a7"/>
    <w:rsid w:val="00400EF9"/>
    <w:pPr>
      <w:numPr>
        <w:numId w:val="4"/>
      </w:numPr>
    </w:pPr>
  </w:style>
  <w:style w:type="paragraph" w:styleId="a8">
    <w:name w:val="header"/>
    <w:basedOn w:val="a4"/>
    <w:link w:val="a9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0A0ACB"/>
    <w:rPr>
      <w:kern w:val="2"/>
    </w:rPr>
  </w:style>
  <w:style w:type="paragraph" w:styleId="aa">
    <w:name w:val="footer"/>
    <w:basedOn w:val="a4"/>
    <w:link w:val="ab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0A0ACB"/>
    <w:rPr>
      <w:kern w:val="2"/>
    </w:rPr>
  </w:style>
  <w:style w:type="paragraph" w:customStyle="1" w:styleId="ac">
    <w:name w:val="案由"/>
    <w:basedOn w:val="a4"/>
    <w:link w:val="ad"/>
    <w:qFormat/>
    <w:rsid w:val="00F15EA0"/>
    <w:pPr>
      <w:spacing w:line="480" w:lineRule="exact"/>
      <w:ind w:leftChars="398" w:left="1801" w:hangingChars="302" w:hanging="846"/>
      <w:jc w:val="both"/>
    </w:pPr>
    <w:rPr>
      <w:rFonts w:ascii="標楷體" w:eastAsia="標楷體" w:hAnsi="標楷體"/>
      <w:sz w:val="28"/>
      <w:szCs w:val="28"/>
    </w:rPr>
  </w:style>
  <w:style w:type="paragraph" w:customStyle="1" w:styleId="10">
    <w:name w:val="結論1"/>
    <w:basedOn w:val="a4"/>
    <w:link w:val="14"/>
    <w:qFormat/>
    <w:rsid w:val="00420D5B"/>
    <w:pPr>
      <w:numPr>
        <w:numId w:val="5"/>
      </w:numPr>
      <w:spacing w:line="480" w:lineRule="exact"/>
      <w:jc w:val="both"/>
    </w:pPr>
    <w:rPr>
      <w:rFonts w:ascii="標楷體" w:eastAsia="標楷體" w:hAnsi="標楷體"/>
      <w:sz w:val="28"/>
      <w:szCs w:val="28"/>
    </w:rPr>
  </w:style>
  <w:style w:type="character" w:customStyle="1" w:styleId="ad">
    <w:name w:val="案由 字元"/>
    <w:link w:val="ac"/>
    <w:rsid w:val="00F15EA0"/>
    <w:rPr>
      <w:rFonts w:ascii="標楷體" w:eastAsia="標楷體" w:hAnsi="標楷體"/>
      <w:kern w:val="2"/>
      <w:sz w:val="28"/>
      <w:szCs w:val="28"/>
    </w:rPr>
  </w:style>
  <w:style w:type="paragraph" w:styleId="ae">
    <w:name w:val="List Paragraph"/>
    <w:aliases w:val="Bullet1,Bullet 1"/>
    <w:basedOn w:val="a4"/>
    <w:link w:val="af"/>
    <w:uiPriority w:val="34"/>
    <w:qFormat/>
    <w:rsid w:val="00FA480D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14">
    <w:name w:val="結論1 字元"/>
    <w:link w:val="10"/>
    <w:rsid w:val="00420D5B"/>
    <w:rPr>
      <w:rFonts w:ascii="標楷體" w:eastAsia="標楷體" w:hAnsi="標楷體"/>
      <w:kern w:val="2"/>
      <w:sz w:val="28"/>
      <w:szCs w:val="28"/>
    </w:rPr>
  </w:style>
  <w:style w:type="paragraph" w:customStyle="1" w:styleId="11">
    <w:name w:val="1."/>
    <w:basedOn w:val="a4"/>
    <w:qFormat/>
    <w:rsid w:val="004A0529"/>
    <w:pPr>
      <w:numPr>
        <w:numId w:val="6"/>
      </w:numPr>
      <w:spacing w:beforeLines="50" w:line="480" w:lineRule="exact"/>
    </w:pPr>
    <w:rPr>
      <w:rFonts w:ascii="標楷體" w:eastAsia="標楷體" w:hAnsi="標楷體"/>
      <w:sz w:val="28"/>
      <w:szCs w:val="28"/>
    </w:rPr>
  </w:style>
  <w:style w:type="character" w:styleId="af0">
    <w:name w:val="annotation reference"/>
    <w:uiPriority w:val="99"/>
    <w:rsid w:val="00032C14"/>
    <w:rPr>
      <w:sz w:val="18"/>
      <w:szCs w:val="18"/>
    </w:rPr>
  </w:style>
  <w:style w:type="paragraph" w:styleId="af1">
    <w:name w:val="annotation text"/>
    <w:basedOn w:val="a4"/>
    <w:link w:val="af2"/>
    <w:uiPriority w:val="99"/>
    <w:rsid w:val="00032C14"/>
  </w:style>
  <w:style w:type="character" w:customStyle="1" w:styleId="af2">
    <w:name w:val="註解文字 字元"/>
    <w:link w:val="af1"/>
    <w:uiPriority w:val="99"/>
    <w:rsid w:val="00032C14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rsid w:val="00032C14"/>
    <w:rPr>
      <w:b/>
      <w:bCs/>
    </w:rPr>
  </w:style>
  <w:style w:type="character" w:customStyle="1" w:styleId="af4">
    <w:name w:val="註解主旨 字元"/>
    <w:link w:val="af3"/>
    <w:uiPriority w:val="99"/>
    <w:rsid w:val="00032C14"/>
    <w:rPr>
      <w:b/>
      <w:bCs/>
      <w:kern w:val="2"/>
      <w:sz w:val="24"/>
      <w:szCs w:val="24"/>
    </w:rPr>
  </w:style>
  <w:style w:type="paragraph" w:styleId="af5">
    <w:name w:val="Balloon Text"/>
    <w:basedOn w:val="a4"/>
    <w:link w:val="af6"/>
    <w:uiPriority w:val="99"/>
    <w:rsid w:val="00032C14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rsid w:val="00032C14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22">
    <w:name w:val="內文2"/>
    <w:basedOn w:val="a4"/>
    <w:rsid w:val="00613146"/>
    <w:pPr>
      <w:adjustRightInd w:val="0"/>
      <w:spacing w:line="360" w:lineRule="exact"/>
      <w:ind w:left="1512" w:hanging="238"/>
      <w:jc w:val="both"/>
      <w:textAlignment w:val="baseline"/>
    </w:pPr>
    <w:rPr>
      <w:rFonts w:eastAsia="標楷體"/>
      <w:sz w:val="28"/>
      <w:szCs w:val="20"/>
    </w:rPr>
  </w:style>
  <w:style w:type="paragraph" w:customStyle="1" w:styleId="15">
    <w:name w:val="樣式1"/>
    <w:basedOn w:val="a4"/>
    <w:qFormat/>
    <w:rsid w:val="00752289"/>
    <w:pPr>
      <w:ind w:leftChars="103" w:left="203" w:hangingChars="100" w:hanging="100"/>
    </w:pPr>
    <w:rPr>
      <w:rFonts w:eastAsia="標楷體"/>
      <w:sz w:val="28"/>
    </w:rPr>
  </w:style>
  <w:style w:type="paragraph" w:customStyle="1" w:styleId="110">
    <w:name w:val="章1.1."/>
    <w:basedOn w:val="a4"/>
    <w:rsid w:val="00D73C00"/>
    <w:pPr>
      <w:adjustRightInd w:val="0"/>
      <w:spacing w:line="400" w:lineRule="exact"/>
      <w:ind w:leftChars="250" w:left="250" w:hangingChars="300" w:hanging="300"/>
      <w:jc w:val="both"/>
      <w:textAlignment w:val="baseline"/>
    </w:pPr>
    <w:rPr>
      <w:rFonts w:ascii="標楷體" w:eastAsia="標楷體" w:hAnsi="標楷體" w:cs="標楷體"/>
      <w:color w:val="000000"/>
      <w:sz w:val="28"/>
      <w:szCs w:val="28"/>
    </w:rPr>
  </w:style>
  <w:style w:type="character" w:styleId="af7">
    <w:name w:val="Hyperlink"/>
    <w:uiPriority w:val="99"/>
    <w:unhideWhenUsed/>
    <w:rsid w:val="00BF2A66"/>
    <w:rPr>
      <w:color w:val="0000FF"/>
      <w:u w:val="single"/>
    </w:rPr>
  </w:style>
  <w:style w:type="paragraph" w:customStyle="1" w:styleId="i">
    <w:name w:val="i"/>
    <w:basedOn w:val="a4"/>
    <w:rsid w:val="00BF2A66"/>
    <w:pPr>
      <w:adjustRightInd w:val="0"/>
      <w:spacing w:line="400" w:lineRule="exact"/>
      <w:ind w:left="2041" w:hanging="340"/>
      <w:jc w:val="both"/>
      <w:textAlignment w:val="baseline"/>
    </w:pPr>
    <w:rPr>
      <w:rFonts w:eastAsia="標楷體"/>
      <w:sz w:val="28"/>
      <w:szCs w:val="28"/>
    </w:rPr>
  </w:style>
  <w:style w:type="paragraph" w:styleId="af8">
    <w:name w:val="Normal Indent"/>
    <w:basedOn w:val="a4"/>
    <w:uiPriority w:val="99"/>
    <w:rsid w:val="0070753A"/>
    <w:pPr>
      <w:adjustRightInd w:val="0"/>
      <w:ind w:left="480"/>
      <w:textAlignment w:val="baseline"/>
    </w:pPr>
  </w:style>
  <w:style w:type="paragraph" w:customStyle="1" w:styleId="a">
    <w:name w:val="說明一"/>
    <w:basedOn w:val="a4"/>
    <w:uiPriority w:val="99"/>
    <w:qFormat/>
    <w:rsid w:val="00C5096E"/>
    <w:pPr>
      <w:numPr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a0">
    <w:name w:val="(一)"/>
    <w:basedOn w:val="a4"/>
    <w:qFormat/>
    <w:rsid w:val="00C5096E"/>
    <w:pPr>
      <w:numPr>
        <w:ilvl w:val="1"/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17">
    <w:name w:val="(1)"/>
    <w:basedOn w:val="a4"/>
    <w:qFormat/>
    <w:rsid w:val="00FB37C2"/>
    <w:pPr>
      <w:tabs>
        <w:tab w:val="left" w:pos="851"/>
        <w:tab w:val="left" w:pos="1843"/>
      </w:tabs>
      <w:spacing w:line="480" w:lineRule="exact"/>
      <w:ind w:leftChars="178" w:left="903" w:hangingChars="170" w:hanging="476"/>
    </w:pPr>
    <w:rPr>
      <w:rFonts w:ascii="標楷體" w:eastAsia="標楷體" w:hAnsi="標楷體"/>
      <w:sz w:val="28"/>
      <w:szCs w:val="28"/>
    </w:rPr>
  </w:style>
  <w:style w:type="table" w:styleId="af9">
    <w:name w:val="Table Grid"/>
    <w:basedOn w:val="a6"/>
    <w:uiPriority w:val="39"/>
    <w:rsid w:val="00EF61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1">
    <w:name w:val="章1.1.1"/>
    <w:basedOn w:val="a4"/>
    <w:rsid w:val="00994210"/>
    <w:pPr>
      <w:spacing w:line="400" w:lineRule="exact"/>
      <w:ind w:leftChars="400" w:left="400" w:hangingChars="400" w:hanging="400"/>
    </w:pPr>
    <w:rPr>
      <w:rFonts w:ascii="標楷體" w:eastAsia="標楷體" w:hAnsi="標楷體" w:cs="標楷體"/>
      <w:sz w:val="28"/>
      <w:szCs w:val="28"/>
    </w:rPr>
  </w:style>
  <w:style w:type="paragraph" w:customStyle="1" w:styleId="I0">
    <w:name w:val="I"/>
    <w:basedOn w:val="a4"/>
    <w:rsid w:val="00EE419F"/>
    <w:pPr>
      <w:spacing w:line="340" w:lineRule="exact"/>
      <w:ind w:leftChars="300" w:left="450" w:hangingChars="150" w:hanging="150"/>
    </w:pPr>
    <w:rPr>
      <w:rFonts w:ascii="標楷體" w:eastAsia="標楷體" w:hAnsi="標楷體"/>
      <w:sz w:val="28"/>
      <w:u w:val="single"/>
    </w:rPr>
  </w:style>
  <w:style w:type="paragraph" w:styleId="afa">
    <w:name w:val="Plain Text"/>
    <w:basedOn w:val="a4"/>
    <w:link w:val="afb"/>
    <w:uiPriority w:val="99"/>
    <w:rsid w:val="005A7E1B"/>
    <w:rPr>
      <w:rFonts w:ascii="細明體" w:eastAsia="細明體" w:hAnsi="Courier New" w:cs="細明體"/>
    </w:rPr>
  </w:style>
  <w:style w:type="character" w:customStyle="1" w:styleId="afb">
    <w:name w:val="純文字 字元"/>
    <w:link w:val="afa"/>
    <w:uiPriority w:val="99"/>
    <w:rsid w:val="005A7E1B"/>
    <w:rPr>
      <w:rFonts w:ascii="細明體" w:eastAsia="細明體" w:hAnsi="Courier New" w:cs="細明體"/>
      <w:kern w:val="2"/>
      <w:sz w:val="24"/>
      <w:szCs w:val="24"/>
    </w:rPr>
  </w:style>
  <w:style w:type="paragraph" w:styleId="Web">
    <w:name w:val="Normal (Web)"/>
    <w:basedOn w:val="a4"/>
    <w:uiPriority w:val="99"/>
    <w:unhideWhenUsed/>
    <w:rsid w:val="002E7E6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3">
    <w:name w:val="3.條文.一."/>
    <w:basedOn w:val="a4"/>
    <w:rsid w:val="007538D9"/>
    <w:pPr>
      <w:kinsoku w:val="0"/>
      <w:overflowPunct w:val="0"/>
      <w:autoSpaceDE w:val="0"/>
      <w:autoSpaceDN w:val="0"/>
      <w:adjustRightInd w:val="0"/>
      <w:ind w:leftChars="500" w:left="1771" w:hangingChars="200" w:hanging="506"/>
      <w:jc w:val="both"/>
    </w:pPr>
    <w:rPr>
      <w:rFonts w:ascii="標楷體" w:eastAsia="標楷體"/>
      <w:kern w:val="0"/>
      <w:szCs w:val="28"/>
    </w:rPr>
  </w:style>
  <w:style w:type="paragraph" w:customStyle="1" w:styleId="Afc">
    <w:name w:val="A"/>
    <w:basedOn w:val="17"/>
    <w:qFormat/>
    <w:rsid w:val="00886D6C"/>
    <w:pPr>
      <w:tabs>
        <w:tab w:val="clear" w:pos="851"/>
        <w:tab w:val="left" w:pos="1134"/>
      </w:tabs>
      <w:ind w:leftChars="295" w:left="1044" w:hangingChars="120" w:hanging="336"/>
    </w:pPr>
  </w:style>
  <w:style w:type="paragraph" w:customStyle="1" w:styleId="afd">
    <w:name w:val="說明"/>
    <w:basedOn w:val="a4"/>
    <w:qFormat/>
    <w:rsid w:val="00824647"/>
    <w:pPr>
      <w:spacing w:line="480" w:lineRule="exact"/>
      <w:ind w:leftChars="200" w:left="480" w:firstLineChars="81" w:firstLine="227"/>
      <w:jc w:val="both"/>
    </w:pPr>
    <w:rPr>
      <w:rFonts w:ascii="標楷體" w:eastAsia="標楷體" w:hAnsi="標楷體"/>
      <w:sz w:val="28"/>
      <w:szCs w:val="28"/>
    </w:rPr>
  </w:style>
  <w:style w:type="paragraph" w:customStyle="1" w:styleId="1A">
    <w:name w:val="(1)A"/>
    <w:basedOn w:val="a4"/>
    <w:qFormat/>
    <w:rsid w:val="009D03C0"/>
    <w:pPr>
      <w:spacing w:line="480" w:lineRule="exact"/>
      <w:ind w:leftChars="100" w:left="350" w:hangingChars="250" w:hanging="250"/>
    </w:pPr>
    <w:rPr>
      <w:rFonts w:ascii="標楷體" w:eastAsia="標楷體" w:hAnsi="標楷體"/>
      <w:sz w:val="28"/>
      <w:szCs w:val="28"/>
    </w:rPr>
  </w:style>
  <w:style w:type="paragraph" w:customStyle="1" w:styleId="a2">
    <w:name w:val="結(一）"/>
    <w:basedOn w:val="a4"/>
    <w:qFormat/>
    <w:rsid w:val="007B2E6A"/>
    <w:pPr>
      <w:numPr>
        <w:numId w:val="8"/>
      </w:numPr>
      <w:tabs>
        <w:tab w:val="left" w:pos="993"/>
        <w:tab w:val="left" w:pos="1260"/>
      </w:tabs>
      <w:spacing w:line="480" w:lineRule="exact"/>
      <w:ind w:left="1333" w:hanging="851"/>
    </w:pPr>
    <w:rPr>
      <w:rFonts w:ascii="標楷體" w:eastAsia="標楷體" w:hAnsi="標楷體"/>
      <w:sz w:val="28"/>
      <w:szCs w:val="28"/>
    </w:rPr>
  </w:style>
  <w:style w:type="paragraph" w:customStyle="1" w:styleId="1A268099-268">
    <w:name w:val="樣式 (1)A + 凸出:  2.68 字元 左 0.99 字元 第一行:  -2.68 字元"/>
    <w:basedOn w:val="1A"/>
    <w:rsid w:val="00320DB4"/>
    <w:pPr>
      <w:ind w:leftChars="99" w:left="988" w:hangingChars="268" w:hanging="750"/>
    </w:pPr>
    <w:rPr>
      <w:rFonts w:cs="新細明體"/>
      <w:szCs w:val="20"/>
    </w:rPr>
  </w:style>
  <w:style w:type="paragraph" w:customStyle="1" w:styleId="1A13-3">
    <w:name w:val="樣式 (1)A + 左:  1 字元 凸出:  3 字元 第一行:  -3 字元"/>
    <w:basedOn w:val="1A"/>
    <w:rsid w:val="00FB37C2"/>
    <w:pPr>
      <w:ind w:left="1080" w:hangingChars="300" w:hanging="840"/>
    </w:pPr>
    <w:rPr>
      <w:rFonts w:cs="新細明體"/>
      <w:szCs w:val="20"/>
    </w:rPr>
  </w:style>
  <w:style w:type="paragraph" w:customStyle="1" w:styleId="05cm752">
    <w:name w:val="樣式 (一) + 左右對齊 左:  0.5 cm 凸出:  7.52 字元"/>
    <w:basedOn w:val="a0"/>
    <w:rsid w:val="005C4A67"/>
    <w:pPr>
      <w:ind w:left="794" w:hanging="510"/>
      <w:jc w:val="both"/>
    </w:pPr>
    <w:rPr>
      <w:rFonts w:cs="新細明體"/>
      <w:szCs w:val="20"/>
    </w:rPr>
  </w:style>
  <w:style w:type="paragraph" w:customStyle="1" w:styleId="afe">
    <w:name w:val="一、"/>
    <w:basedOn w:val="a4"/>
    <w:qFormat/>
    <w:rsid w:val="00881ACD"/>
    <w:pPr>
      <w:spacing w:line="480" w:lineRule="exact"/>
      <w:ind w:leftChars="100" w:left="800" w:hangingChars="200" w:hanging="560"/>
    </w:pPr>
    <w:rPr>
      <w:rFonts w:eastAsia="標楷體"/>
      <w:sz w:val="28"/>
    </w:rPr>
  </w:style>
  <w:style w:type="character" w:customStyle="1" w:styleId="13">
    <w:name w:val="標題 1 字元"/>
    <w:link w:val="12"/>
    <w:rsid w:val="00E27C6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1">
    <w:name w:val="標題 2 字元"/>
    <w:link w:val="20"/>
    <w:rsid w:val="00E27C67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a1">
    <w:name w:val="一"/>
    <w:basedOn w:val="a4"/>
    <w:qFormat/>
    <w:rsid w:val="00102345"/>
    <w:pPr>
      <w:numPr>
        <w:numId w:val="9"/>
      </w:numPr>
      <w:spacing w:line="480" w:lineRule="exact"/>
      <w:jc w:val="both"/>
    </w:pPr>
    <w:rPr>
      <w:rFonts w:eastAsia="標楷體" w:hAnsi="標楷體"/>
      <w:sz w:val="28"/>
      <w:szCs w:val="28"/>
    </w:rPr>
  </w:style>
  <w:style w:type="character" w:styleId="aff">
    <w:name w:val="FollowedHyperlink"/>
    <w:uiPriority w:val="99"/>
    <w:unhideWhenUsed/>
    <w:rsid w:val="001045C8"/>
    <w:rPr>
      <w:color w:val="800080"/>
      <w:u w:val="single"/>
    </w:rPr>
  </w:style>
  <w:style w:type="paragraph" w:customStyle="1" w:styleId="18">
    <w:name w:val="給付規定1"/>
    <w:basedOn w:val="a4"/>
    <w:qFormat/>
    <w:rsid w:val="0016270D"/>
    <w:pPr>
      <w:tabs>
        <w:tab w:val="left" w:pos="1440"/>
      </w:tabs>
      <w:spacing w:line="400" w:lineRule="exact"/>
      <w:ind w:left="115" w:hangingChars="115" w:hanging="115"/>
      <w:jc w:val="both"/>
    </w:pPr>
    <w:rPr>
      <w:rFonts w:eastAsia="標楷體"/>
      <w:sz w:val="28"/>
      <w:szCs w:val="28"/>
    </w:rPr>
  </w:style>
  <w:style w:type="paragraph" w:customStyle="1" w:styleId="1">
    <w:name w:val="擬訂會議議程1"/>
    <w:basedOn w:val="a4"/>
    <w:link w:val="19"/>
    <w:qFormat/>
    <w:rsid w:val="00D54E86"/>
    <w:pPr>
      <w:numPr>
        <w:numId w:val="10"/>
      </w:numPr>
      <w:snapToGrid w:val="0"/>
      <w:spacing w:line="480" w:lineRule="exact"/>
      <w:jc w:val="both"/>
      <w:outlineLvl w:val="0"/>
    </w:pPr>
    <w:rPr>
      <w:rFonts w:ascii="標楷體" w:eastAsia="標楷體" w:hAnsi="標楷體"/>
      <w:sz w:val="28"/>
    </w:rPr>
  </w:style>
  <w:style w:type="paragraph" w:customStyle="1" w:styleId="2">
    <w:name w:val="擬訂會議議程2"/>
    <w:basedOn w:val="1"/>
    <w:qFormat/>
    <w:rsid w:val="00D54E86"/>
    <w:pPr>
      <w:numPr>
        <w:ilvl w:val="1"/>
      </w:numPr>
      <w:tabs>
        <w:tab w:val="left" w:pos="1380"/>
        <w:tab w:val="left" w:pos="1418"/>
      </w:tabs>
      <w:outlineLvl w:val="1"/>
    </w:pPr>
  </w:style>
  <w:style w:type="paragraph" w:customStyle="1" w:styleId="4">
    <w:name w:val="擬訂會議議程4"/>
    <w:basedOn w:val="1"/>
    <w:qFormat/>
    <w:rsid w:val="00D54E86"/>
    <w:pPr>
      <w:numPr>
        <w:ilvl w:val="3"/>
      </w:numPr>
      <w:tabs>
        <w:tab w:val="left" w:pos="1320"/>
        <w:tab w:val="left" w:pos="1380"/>
      </w:tabs>
      <w:outlineLvl w:val="3"/>
    </w:pPr>
  </w:style>
  <w:style w:type="paragraph" w:customStyle="1" w:styleId="Default">
    <w:name w:val="Default"/>
    <w:rsid w:val="002A5782"/>
    <w:pPr>
      <w:widowControl w:val="0"/>
      <w:autoSpaceDE w:val="0"/>
      <w:autoSpaceDN w:val="0"/>
      <w:adjustRightInd w:val="0"/>
    </w:pPr>
    <w:rPr>
      <w:rFonts w:ascii="標楷體.鬁..." w:eastAsia="標楷體.鬁..." w:cs="標楷體.鬁..."/>
      <w:color w:val="000000"/>
      <w:sz w:val="24"/>
      <w:szCs w:val="24"/>
    </w:rPr>
  </w:style>
  <w:style w:type="character" w:customStyle="1" w:styleId="st">
    <w:name w:val="st"/>
    <w:basedOn w:val="a5"/>
    <w:rsid w:val="008E7A6A"/>
  </w:style>
  <w:style w:type="character" w:styleId="aff0">
    <w:name w:val="Emphasis"/>
    <w:basedOn w:val="a5"/>
    <w:uiPriority w:val="20"/>
    <w:qFormat/>
    <w:rsid w:val="008E7A6A"/>
    <w:rPr>
      <w:i/>
      <w:iCs/>
    </w:rPr>
  </w:style>
  <w:style w:type="character" w:customStyle="1" w:styleId="highlight">
    <w:name w:val="highlight"/>
    <w:basedOn w:val="a5"/>
    <w:rsid w:val="00A24B90"/>
  </w:style>
  <w:style w:type="character" w:customStyle="1" w:styleId="19">
    <w:name w:val="擬訂會議議程1 字元"/>
    <w:basedOn w:val="a5"/>
    <w:link w:val="1"/>
    <w:rsid w:val="004C7BEB"/>
    <w:rPr>
      <w:rFonts w:ascii="標楷體" w:eastAsia="標楷體" w:hAnsi="標楷體"/>
      <w:kern w:val="2"/>
      <w:sz w:val="28"/>
      <w:szCs w:val="24"/>
    </w:rPr>
  </w:style>
  <w:style w:type="table" w:customStyle="1" w:styleId="1b">
    <w:name w:val="表格格線1"/>
    <w:basedOn w:val="a6"/>
    <w:next w:val="af9"/>
    <w:uiPriority w:val="59"/>
    <w:rsid w:val="00832245"/>
    <w:pPr>
      <w:jc w:val="both"/>
    </w:pPr>
    <w:rPr>
      <w:rFonts w:asciiTheme="minorHAnsi" w:eastAsia="標楷體" w:hAnsiTheme="minorHAnsi"/>
      <w:kern w:val="2"/>
      <w:positio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提案一"/>
    <w:basedOn w:val="a4"/>
    <w:qFormat/>
    <w:rsid w:val="00F32679"/>
    <w:pPr>
      <w:spacing w:line="480" w:lineRule="exact"/>
      <w:ind w:leftChars="100" w:left="500" w:hangingChars="400" w:hanging="400"/>
    </w:pPr>
    <w:rPr>
      <w:rFonts w:eastAsia="標楷體"/>
      <w:sz w:val="28"/>
    </w:rPr>
  </w:style>
  <w:style w:type="paragraph" w:customStyle="1" w:styleId="aff2">
    <w:name w:val="提案十一"/>
    <w:basedOn w:val="aff1"/>
    <w:qFormat/>
    <w:rsid w:val="00F32679"/>
    <w:pPr>
      <w:spacing w:line="500" w:lineRule="exact"/>
      <w:ind w:left="600" w:hangingChars="500" w:hanging="500"/>
    </w:pPr>
  </w:style>
  <w:style w:type="character" w:styleId="aff3">
    <w:name w:val="page number"/>
    <w:basedOn w:val="a5"/>
    <w:rsid w:val="00F32679"/>
  </w:style>
  <w:style w:type="paragraph" w:customStyle="1" w:styleId="a3">
    <w:name w:val="提案內文"/>
    <w:basedOn w:val="afa"/>
    <w:rsid w:val="00F32679"/>
    <w:pPr>
      <w:numPr>
        <w:ilvl w:val="2"/>
        <w:numId w:val="12"/>
      </w:numPr>
      <w:tabs>
        <w:tab w:val="clear" w:pos="2196"/>
      </w:tabs>
      <w:ind w:left="0" w:firstLine="0"/>
    </w:pPr>
    <w:rPr>
      <w:rFonts w:cs="Courier New"/>
    </w:rPr>
  </w:style>
  <w:style w:type="character" w:customStyle="1" w:styleId="st1">
    <w:name w:val="st1"/>
    <w:basedOn w:val="a5"/>
    <w:rsid w:val="00F32679"/>
  </w:style>
  <w:style w:type="character" w:customStyle="1" w:styleId="apple-converted-space">
    <w:name w:val="apple-converted-space"/>
    <w:rsid w:val="00F32679"/>
  </w:style>
  <w:style w:type="paragraph" w:customStyle="1" w:styleId="aff4">
    <w:name w:val="樣式(一)"/>
    <w:basedOn w:val="a1"/>
    <w:qFormat/>
    <w:rsid w:val="00F32679"/>
    <w:pPr>
      <w:numPr>
        <w:numId w:val="0"/>
      </w:numPr>
      <w:tabs>
        <w:tab w:val="num" w:pos="1203"/>
      </w:tabs>
      <w:ind w:left="1203" w:hanging="480"/>
      <w:jc w:val="left"/>
    </w:pPr>
  </w:style>
  <w:style w:type="table" w:customStyle="1" w:styleId="112">
    <w:name w:val="表格格線11"/>
    <w:basedOn w:val="a6"/>
    <w:next w:val="af9"/>
    <w:uiPriority w:val="59"/>
    <w:rsid w:val="0093189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aliases w:val="Bullet1 字元,Bullet 1 字元"/>
    <w:link w:val="ae"/>
    <w:uiPriority w:val="34"/>
    <w:rsid w:val="00436A1E"/>
    <w:rPr>
      <w:rFonts w:ascii="Calibri" w:hAnsi="Calibri" w:cs="新細明體"/>
      <w:sz w:val="24"/>
      <w:szCs w:val="24"/>
    </w:rPr>
  </w:style>
  <w:style w:type="paragraph" w:customStyle="1" w:styleId="Standard">
    <w:name w:val="Standard"/>
    <w:rsid w:val="00B024C1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30">
    <w:name w:val="表格格線13"/>
    <w:basedOn w:val="a6"/>
    <w:next w:val="af9"/>
    <w:uiPriority w:val="59"/>
    <w:rsid w:val="00FE575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6"/>
    <w:next w:val="af9"/>
    <w:uiPriority w:val="59"/>
    <w:rsid w:val="00877A0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6"/>
    <w:next w:val="af9"/>
    <w:uiPriority w:val="59"/>
    <w:rsid w:val="0076491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報告"/>
    <w:basedOn w:val="a4"/>
    <w:qFormat/>
    <w:rsid w:val="00EC3164"/>
    <w:pPr>
      <w:spacing w:beforeLines="100" w:afterLines="100" w:line="500" w:lineRule="exact"/>
      <w:jc w:val="center"/>
    </w:pPr>
    <w:rPr>
      <w:rFonts w:ascii="Arial" w:eastAsia="標楷體" w:hAnsi="Arial" w:cs="Arial"/>
      <w:b/>
      <w:bCs/>
      <w:sz w:val="40"/>
    </w:rPr>
  </w:style>
  <w:style w:type="paragraph" w:customStyle="1" w:styleId="1c">
    <w:name w:val="1"/>
    <w:basedOn w:val="a0"/>
    <w:qFormat/>
    <w:rsid w:val="00512536"/>
    <w:pPr>
      <w:widowControl/>
      <w:numPr>
        <w:ilvl w:val="0"/>
        <w:numId w:val="0"/>
      </w:numPr>
      <w:spacing w:line="480" w:lineRule="exact"/>
      <w:ind w:left="80" w:hangingChars="80" w:hanging="80"/>
    </w:pPr>
    <w:rPr>
      <w:rFonts w:ascii="標楷體" w:hAnsi="標楷體" w:cs="Times New Roman"/>
      <w:sz w:val="22"/>
      <w:szCs w:val="22"/>
    </w:rPr>
  </w:style>
  <w:style w:type="paragraph" w:customStyle="1" w:styleId="1d">
    <w:name w:val="(1)."/>
    <w:basedOn w:val="17"/>
    <w:qFormat/>
    <w:rsid w:val="00512536"/>
    <w:pPr>
      <w:tabs>
        <w:tab w:val="clear" w:pos="851"/>
        <w:tab w:val="clear" w:pos="1843"/>
      </w:tabs>
      <w:ind w:leftChars="0" w:left="1814" w:firstLineChars="0" w:hanging="680"/>
      <w:jc w:val="both"/>
    </w:pPr>
    <w:rPr>
      <w:rFonts w:eastAsia="Times New Roman"/>
    </w:rPr>
  </w:style>
  <w:style w:type="paragraph" w:customStyle="1" w:styleId="1e">
    <w:name w:val="內文1"/>
    <w:basedOn w:val="a4"/>
    <w:rsid w:val="00512536"/>
    <w:pPr>
      <w:adjustRightInd w:val="0"/>
      <w:spacing w:line="360" w:lineRule="exact"/>
      <w:ind w:left="1232"/>
      <w:jc w:val="both"/>
      <w:textAlignment w:val="baseline"/>
    </w:pPr>
    <w:rPr>
      <w:rFonts w:eastAsia="標楷體"/>
      <w:sz w:val="28"/>
      <w:szCs w:val="20"/>
    </w:rPr>
  </w:style>
  <w:style w:type="paragraph" w:styleId="aff6">
    <w:name w:val="Body Text"/>
    <w:basedOn w:val="a4"/>
    <w:link w:val="aff7"/>
    <w:uiPriority w:val="99"/>
    <w:unhideWhenUsed/>
    <w:rsid w:val="00512536"/>
    <w:pPr>
      <w:spacing w:after="120"/>
    </w:pPr>
  </w:style>
  <w:style w:type="character" w:customStyle="1" w:styleId="aff7">
    <w:name w:val="本文 字元"/>
    <w:basedOn w:val="a5"/>
    <w:link w:val="aff6"/>
    <w:uiPriority w:val="99"/>
    <w:rsid w:val="00512536"/>
    <w:rPr>
      <w:kern w:val="2"/>
      <w:sz w:val="24"/>
      <w:szCs w:val="24"/>
    </w:rPr>
  </w:style>
  <w:style w:type="paragraph" w:customStyle="1" w:styleId="Textbody">
    <w:name w:val="Text body"/>
    <w:rsid w:val="00057598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f">
    <w:name w:val="預設段落字型1"/>
    <w:rsid w:val="00A37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235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8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6009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299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5917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85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84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64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7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236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2537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97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8651;&#23376;&#20844;&#25991;\402&#34892;&#25919;&#38498;&#34907;&#29983;&#32626;&#26371;&#35696;&#32000;&#37636;(&#35696;&#20107;&#37636;)&#31684;&#2641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339B0-E4A9-456F-BA1A-BC7E5428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402行政院衛生署會議紀錄(議事錄)範本</Template>
  <TotalTime>4</TotalTime>
  <Pages>2</Pages>
  <Words>116</Words>
  <Characters>664</Characters>
  <Application>Microsoft Office Word</Application>
  <DocSecurity>0</DocSecurity>
  <Lines>5</Lines>
  <Paragraphs>1</Paragraphs>
  <ScaleCrop>false</ScaleCrop>
  <Company>Net School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行政院衛生署○○○會議記錄（議事錄）</dc:title>
  <dc:creator>A000000</dc:creator>
  <cp:lastModifiedBy>林宜潔</cp:lastModifiedBy>
  <cp:revision>3</cp:revision>
  <cp:lastPrinted>2020-04-24T03:20:00Z</cp:lastPrinted>
  <dcterms:created xsi:type="dcterms:W3CDTF">2020-05-14T02:17:00Z</dcterms:created>
  <dcterms:modified xsi:type="dcterms:W3CDTF">2020-05-14T02:21:00Z</dcterms:modified>
</cp:coreProperties>
</file>